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Y="-465"/>
        <w:tblW w:w="0" w:type="auto"/>
        <w:tblLayout w:type="fixed"/>
        <w:tblLook w:val="0600" w:firstRow="0" w:lastRow="0" w:firstColumn="0" w:lastColumn="0" w:noHBand="1" w:noVBand="1"/>
      </w:tblPr>
      <w:tblGrid>
        <w:gridCol w:w="5395"/>
        <w:gridCol w:w="5237"/>
      </w:tblGrid>
      <w:tr w:rsidR="00A81248" w:rsidRPr="00F50E51" w14:paraId="76CEF9A7" w14:textId="77777777" w:rsidTr="00896605">
        <w:tc>
          <w:tcPr>
            <w:tcW w:w="5395" w:type="dxa"/>
          </w:tcPr>
          <w:p w14:paraId="1A20FBC9" w14:textId="77777777" w:rsidR="00A81248" w:rsidRPr="00F50E51" w:rsidRDefault="00A81248" w:rsidP="00896605">
            <w:pPr>
              <w:pStyle w:val="GraphicAnchor"/>
              <w:rPr>
                <w:noProof/>
                <w:lang w:val="en-GB"/>
              </w:rPr>
            </w:pPr>
          </w:p>
        </w:tc>
        <w:tc>
          <w:tcPr>
            <w:tcW w:w="5237" w:type="dxa"/>
          </w:tcPr>
          <w:p w14:paraId="7E67FFD8" w14:textId="77777777" w:rsidR="00A81248" w:rsidRPr="00F50E51" w:rsidRDefault="00A81248" w:rsidP="00896605">
            <w:pPr>
              <w:pStyle w:val="GraphicAnchor"/>
              <w:rPr>
                <w:noProof/>
                <w:lang w:val="en-GB"/>
              </w:rPr>
            </w:pPr>
          </w:p>
        </w:tc>
      </w:tr>
      <w:tr w:rsidR="00A81248" w:rsidRPr="00F50E51" w14:paraId="7167FE35" w14:textId="77777777" w:rsidTr="00896605">
        <w:trPr>
          <w:trHeight w:val="2719"/>
        </w:trPr>
        <w:tc>
          <w:tcPr>
            <w:tcW w:w="5395" w:type="dxa"/>
          </w:tcPr>
          <w:p w14:paraId="7D4C62FE" w14:textId="3401EEE7" w:rsidR="00A81248" w:rsidRPr="00F50E51" w:rsidRDefault="00896605" w:rsidP="00896605">
            <w:pPr>
              <w:pStyle w:val="Heading1"/>
              <w:rPr>
                <w:noProof/>
                <w:lang w:val="en-GB"/>
              </w:rPr>
            </w:pPr>
            <w:r>
              <w:rPr>
                <w:noProof/>
                <w:lang w:val="en-GB"/>
              </w:rPr>
              <w:t>The Multi-Schools Council</w:t>
            </w:r>
          </w:p>
        </w:tc>
        <w:tc>
          <w:tcPr>
            <w:tcW w:w="5237" w:type="dxa"/>
          </w:tcPr>
          <w:p w14:paraId="767E96B1" w14:textId="6211B477" w:rsidR="00A81248" w:rsidRPr="00F50E51" w:rsidRDefault="00896605" w:rsidP="00896605">
            <w:pPr>
              <w:rPr>
                <w:noProof/>
                <w:lang w:val="en-GB"/>
              </w:rPr>
            </w:pPr>
            <w:r>
              <w:rPr>
                <w:noProof/>
              </w:rPr>
              <w:drawing>
                <wp:inline distT="0" distB="0" distL="0" distR="0" wp14:anchorId="5C453682" wp14:editId="3C29CD53">
                  <wp:extent cx="1114255" cy="1176391"/>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53768" cy="1218108"/>
                          </a:xfrm>
                          <a:prstGeom prst="rect">
                            <a:avLst/>
                          </a:prstGeom>
                          <a:noFill/>
                          <a:ln>
                            <a:noFill/>
                          </a:ln>
                        </pic:spPr>
                      </pic:pic>
                    </a:graphicData>
                  </a:graphic>
                </wp:inline>
              </w:drawing>
            </w:r>
          </w:p>
        </w:tc>
      </w:tr>
      <w:tr w:rsidR="00A81248" w:rsidRPr="00F50E51" w14:paraId="6C4C12D9" w14:textId="77777777" w:rsidTr="00896605">
        <w:trPr>
          <w:trHeight w:val="8865"/>
        </w:trPr>
        <w:tc>
          <w:tcPr>
            <w:tcW w:w="5395" w:type="dxa"/>
          </w:tcPr>
          <w:p w14:paraId="3D902579" w14:textId="3675E58C" w:rsidR="00A81248" w:rsidRPr="00F50E51" w:rsidRDefault="00A81248" w:rsidP="00896605">
            <w:pPr>
              <w:rPr>
                <w:noProof/>
                <w:lang w:val="en-GB"/>
              </w:rPr>
            </w:pPr>
            <w:r w:rsidRPr="00F50E51">
              <w:rPr>
                <w:noProof/>
                <w:lang w:val="en-GB" w:bidi="en-GB"/>
              </w:rPr>
              <mc:AlternateContent>
                <mc:Choice Requires="wpg">
                  <w:drawing>
                    <wp:anchor distT="0" distB="0" distL="114300" distR="114300" simplePos="0" relativeHeight="251659264" behindDoc="1" locked="0" layoutInCell="1" allowOverlap="1" wp14:anchorId="750F4AA2" wp14:editId="66AF1665">
                      <wp:simplePos x="0" y="0"/>
                      <wp:positionH relativeFrom="margin">
                        <wp:posOffset>-449580</wp:posOffset>
                      </wp:positionH>
                      <wp:positionV relativeFrom="page">
                        <wp:posOffset>-2246630</wp:posOffset>
                      </wp:positionV>
                      <wp:extent cx="7772400" cy="10687050"/>
                      <wp:effectExtent l="0" t="0" r="0" b="0"/>
                      <wp:wrapNone/>
                      <wp:docPr id="2" name="Group 1">
                        <a:extLst xmlns:a="http://schemas.openxmlformats.org/drawingml/2006/main">
                          <a:ext uri="{FF2B5EF4-FFF2-40B4-BE49-F238E27FC236}">
                            <a16:creationId xmlns:a16="http://schemas.microsoft.com/office/drawing/2014/main" id="{405C8564-9AA1-3741-A518-06A1556F88BC}"/>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2400" cy="10687050"/>
                                <a:chOff x="0" y="0"/>
                                <a:chExt cx="7771132" cy="10053322"/>
                              </a:xfrm>
                            </wpg:grpSpPr>
                            <wps:wsp>
                              <wps:cNvPr id="3" name="Shape"/>
                              <wps:cNvSpPr/>
                              <wps:spPr>
                                <a:xfrm>
                                  <a:off x="0" y="2552701"/>
                                  <a:ext cx="5845812" cy="7500621"/>
                                </a:xfrm>
                                <a:custGeom>
                                  <a:avLst/>
                                  <a:gdLst/>
                                  <a:ahLst/>
                                  <a:cxnLst>
                                    <a:cxn ang="0">
                                      <a:pos x="wd2" y="hd2"/>
                                    </a:cxn>
                                    <a:cxn ang="5400000">
                                      <a:pos x="wd2" y="hd2"/>
                                    </a:cxn>
                                    <a:cxn ang="10800000">
                                      <a:pos x="wd2" y="hd2"/>
                                    </a:cxn>
                                    <a:cxn ang="16200000">
                                      <a:pos x="wd2" y="hd2"/>
                                    </a:cxn>
                                  </a:cxnLst>
                                  <a:rect l="0" t="0" r="r" b="b"/>
                                  <a:pathLst>
                                    <a:path w="21600" h="21600" extrusionOk="0">
                                      <a:moveTo>
                                        <a:pt x="0" y="10687"/>
                                      </a:moveTo>
                                      <a:lnTo>
                                        <a:pt x="0" y="21600"/>
                                      </a:lnTo>
                                      <a:lnTo>
                                        <a:pt x="1769" y="21600"/>
                                      </a:lnTo>
                                      <a:lnTo>
                                        <a:pt x="21600" y="6148"/>
                                      </a:lnTo>
                                      <a:lnTo>
                                        <a:pt x="13712" y="0"/>
                                      </a:lnTo>
                                      <a:close/>
                                    </a:path>
                                  </a:pathLst>
                                </a:custGeom>
                                <a:solidFill>
                                  <a:schemeClr val="bg1">
                                    <a:lumMod val="85000"/>
                                  </a:schemeClr>
                                </a:solidFill>
                                <a:ln w="12700">
                                  <a:miter lim="400000"/>
                                </a:ln>
                              </wps:spPr>
                              <wps:bodyPr lIns="38100" tIns="38100" rIns="38100" bIns="38100" anchor="ctr"/>
                            </wps:wsp>
                            <wps:wsp>
                              <wps:cNvPr id="4" name="Triangle"/>
                              <wps:cNvSpPr/>
                              <wps:spPr>
                                <a:xfrm>
                                  <a:off x="0" y="2044700"/>
                                  <a:ext cx="3907791" cy="7816851"/>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10802"/>
                                      </a:lnTo>
                                      <a:lnTo>
                                        <a:pt x="0" y="0"/>
                                      </a:lnTo>
                                      <a:close/>
                                    </a:path>
                                  </a:pathLst>
                                </a:custGeom>
                                <a:solidFill>
                                  <a:schemeClr val="accent2"/>
                                </a:solidFill>
                                <a:ln w="12700">
                                  <a:miter lim="400000"/>
                                </a:ln>
                              </wps:spPr>
                              <wps:bodyPr lIns="38100" tIns="38100" rIns="38100" bIns="38100" anchor="ctr"/>
                            </wps:wsp>
                            <wps:wsp>
                              <wps:cNvPr id="5" name="Shape"/>
                              <wps:cNvSpPr/>
                              <wps:spPr>
                                <a:xfrm>
                                  <a:off x="0" y="0"/>
                                  <a:ext cx="7771132" cy="9039861"/>
                                </a:xfrm>
                                <a:custGeom>
                                  <a:avLst/>
                                  <a:gdLst/>
                                  <a:ahLst/>
                                  <a:cxnLst>
                                    <a:cxn ang="0">
                                      <a:pos x="wd2" y="hd2"/>
                                    </a:cxn>
                                    <a:cxn ang="5400000">
                                      <a:pos x="wd2" y="hd2"/>
                                    </a:cxn>
                                    <a:cxn ang="10800000">
                                      <a:pos x="wd2" y="hd2"/>
                                    </a:cxn>
                                    <a:cxn ang="16200000">
                                      <a:pos x="wd2" y="hd2"/>
                                    </a:cxn>
                                  </a:cxnLst>
                                  <a:rect l="0" t="0" r="r" b="b"/>
                                  <a:pathLst>
                                    <a:path w="21600" h="21600" extrusionOk="0">
                                      <a:moveTo>
                                        <a:pt x="0" y="14678"/>
                                      </a:moveTo>
                                      <a:lnTo>
                                        <a:pt x="0" y="21600"/>
                                      </a:lnTo>
                                      <a:lnTo>
                                        <a:pt x="21600" y="3032"/>
                                      </a:lnTo>
                                      <a:lnTo>
                                        <a:pt x="21600" y="0"/>
                                      </a:lnTo>
                                      <a:lnTo>
                                        <a:pt x="17075" y="0"/>
                                      </a:lnTo>
                                      <a:close/>
                                    </a:path>
                                  </a:pathLst>
                                </a:custGeom>
                                <a:solidFill>
                                  <a:schemeClr val="accent1"/>
                                </a:solidFill>
                                <a:ln w="12700">
                                  <a:miter lim="400000"/>
                                </a:ln>
                              </wps:spPr>
                              <wps:bodyPr lIns="38100" tIns="38100" rIns="38100" bIns="38100" anchor="ctr"/>
                            </wps:wsp>
                          </wpg:wgp>
                        </a:graphicData>
                      </a:graphic>
                      <wp14:sizeRelH relativeFrom="margin">
                        <wp14:pctWidth>0</wp14:pctWidth>
                      </wp14:sizeRelH>
                      <wp14:sizeRelV relativeFrom="margin">
                        <wp14:pctHeight>0</wp14:pctHeight>
                      </wp14:sizeRelV>
                    </wp:anchor>
                  </w:drawing>
                </mc:Choice>
                <mc:Fallback>
                  <w:pict>
                    <v:group w14:anchorId="1407F42F" id="Group 1" o:spid="_x0000_s1026" alt="&quot;&quot;" style="position:absolute;margin-left:-35.4pt;margin-top:-176.9pt;width:612pt;height:841.5pt;z-index:-251657216;mso-position-horizontal-relative:margin;mso-position-vertical-relative:page;mso-width-relative:margin;mso-height-relative:margin" coordsize="77711,100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">
                      <v:shape id="Shape" o:spid="_x0000_s1027" style="position:absolute;top:25527;width:58458;height:75006;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" path="m,10687l,21600r1769,l21600,6148,13712,,,10687xe" fillcolor="#d8d8d8 [2732]" stroked="f" strokeweight="1pt">
                        <v:stroke miterlimit="4" joinstyle="miter"/>
                        <v:path arrowok="t" o:extrusionok="f" o:connecttype="custom" o:connectlocs="2922906,3750311;2922906,3750311;2922906,3750311;2922906,3750311" o:connectangles="0,90,180,270"/>
                      </v:shape>
                      <v:shape id="Triangle" o:spid="_x0000_s1028" style="position:absolute;top:20447;width:39077;height:78168;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" path="m,21600l21600,10802,,,,21600xe" fillcolor="#00c1c7 [3205]" stroked="f" strokeweight="1pt">
                        <v:stroke miterlimit="4" joinstyle="miter"/>
                        <v:path arrowok="t" o:extrusionok="f" o:connecttype="custom" o:connectlocs="1953896,3908426;1953896,3908426;1953896,3908426;1953896,3908426" o:connectangles="0,90,180,270"/>
                      </v:shape>
                      <v:shape id="Shape" o:spid="_x0000_s1029" style="position:absolute;width:77711;height:90398;visibility:visible;mso-wrap-style:square;v-text-anchor:middle"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" path="m,14678r,6922l21600,3032,21600,,17075,,,14678xe" fillcolor="#123869 [3204]" stroked="f" strokeweight="1pt">
                        <v:stroke miterlimit="4" joinstyle="miter"/>
                        <v:path arrowok="t" o:extrusionok="f" o:connecttype="custom" o:connectlocs="3885566,4519931;3885566,4519931;3885566,4519931;3885566,4519931" o:connectangles="0,90,180,270"/>
                      </v:shape>
                      <w10:wrap anchorx="margin" anchory="page"/>
                    </v:group>
                  </w:pict>
                </mc:Fallback>
              </mc:AlternateContent>
            </w:r>
          </w:p>
        </w:tc>
        <w:tc>
          <w:tcPr>
            <w:tcW w:w="5237" w:type="dxa"/>
          </w:tcPr>
          <w:p w14:paraId="5DFA744A" w14:textId="248901B9" w:rsidR="00A81248" w:rsidRPr="00F50E51" w:rsidRDefault="00A81248" w:rsidP="00896605">
            <w:pPr>
              <w:rPr>
                <w:noProof/>
                <w:lang w:val="en-GB"/>
              </w:rPr>
            </w:pPr>
          </w:p>
        </w:tc>
      </w:tr>
      <w:tr w:rsidR="00A81248" w:rsidRPr="00F50E51" w14:paraId="3AF90A66" w14:textId="77777777" w:rsidTr="00896605">
        <w:trPr>
          <w:trHeight w:val="1299"/>
        </w:trPr>
        <w:tc>
          <w:tcPr>
            <w:tcW w:w="5395" w:type="dxa"/>
          </w:tcPr>
          <w:p w14:paraId="3D7BF21D" w14:textId="77777777" w:rsidR="00A81248" w:rsidRPr="00F50E51" w:rsidRDefault="00A81248" w:rsidP="00896605">
            <w:pPr>
              <w:rPr>
                <w:noProof/>
                <w:lang w:val="en-GB"/>
              </w:rPr>
            </w:pPr>
          </w:p>
        </w:tc>
        <w:tc>
          <w:tcPr>
            <w:tcW w:w="5237" w:type="dxa"/>
          </w:tcPr>
          <w:p w14:paraId="57040FEF" w14:textId="7EE6E75B" w:rsidR="00A81248" w:rsidRPr="00F50E51" w:rsidRDefault="00896605" w:rsidP="00896605">
            <w:pPr>
              <w:pStyle w:val="Heading2"/>
              <w:rPr>
                <w:noProof/>
                <w:lang w:val="en-GB"/>
              </w:rPr>
            </w:pPr>
            <w:r>
              <w:rPr>
                <w:noProof/>
                <w:lang w:val="en-GB"/>
              </w:rPr>
              <w:t>July 2024</w:t>
            </w:r>
          </w:p>
          <w:p w14:paraId="7F9A1106" w14:textId="77777777" w:rsidR="00A81248" w:rsidRDefault="00896605" w:rsidP="00896605">
            <w:pPr>
              <w:pStyle w:val="Heading2"/>
              <w:rPr>
                <w:noProof/>
                <w:lang w:val="en-GB"/>
              </w:rPr>
            </w:pPr>
            <w:r>
              <w:rPr>
                <w:noProof/>
                <w:lang w:val="en-GB"/>
              </w:rPr>
              <w:t>Annual report</w:t>
            </w:r>
          </w:p>
          <w:p w14:paraId="1C26CFE8" w14:textId="77777777" w:rsidR="00896605" w:rsidRDefault="00896605" w:rsidP="00896605">
            <w:pPr>
              <w:rPr>
                <w:lang w:val="en-GB"/>
              </w:rPr>
            </w:pPr>
          </w:p>
          <w:p w14:paraId="51E43604" w14:textId="3D7BD263" w:rsidR="00896605" w:rsidRPr="00896605" w:rsidRDefault="00896605" w:rsidP="00896605">
            <w:pPr>
              <w:rPr>
                <w:lang w:val="en-GB"/>
              </w:rPr>
            </w:pPr>
            <w:r>
              <w:rPr>
                <w:noProof/>
                <w:lang w:val="en-GB"/>
              </w:rPr>
              <w:drawing>
                <wp:inline distT="0" distB="0" distL="0" distR="0" wp14:anchorId="5C2DCAC9" wp14:editId="112116FE">
                  <wp:extent cx="1926590" cy="5549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926590" cy="554990"/>
                          </a:xfrm>
                          <a:prstGeom prst="rect">
                            <a:avLst/>
                          </a:prstGeom>
                          <a:noFill/>
                        </pic:spPr>
                      </pic:pic>
                    </a:graphicData>
                  </a:graphic>
                </wp:inline>
              </w:drawing>
            </w:r>
          </w:p>
        </w:tc>
      </w:tr>
      <w:tr w:rsidR="00A81248" w:rsidRPr="00F50E51" w14:paraId="70B613D9" w14:textId="77777777" w:rsidTr="00896605">
        <w:trPr>
          <w:trHeight w:val="1402"/>
        </w:trPr>
        <w:tc>
          <w:tcPr>
            <w:tcW w:w="5395" w:type="dxa"/>
          </w:tcPr>
          <w:p w14:paraId="6A8C8757" w14:textId="77777777" w:rsidR="00A81248" w:rsidRDefault="00896605" w:rsidP="00896605">
            <w:pPr>
              <w:rPr>
                <w:b/>
                <w:bCs/>
                <w:noProof/>
                <w:u w:val="single"/>
                <w:lang w:val="en-GB"/>
              </w:rPr>
            </w:pPr>
            <w:r>
              <w:rPr>
                <w:b/>
                <w:bCs/>
                <w:noProof/>
                <w:u w:val="single"/>
                <w:lang w:val="en-GB"/>
              </w:rPr>
              <w:lastRenderedPageBreak/>
              <w:t>Introduction</w:t>
            </w:r>
          </w:p>
          <w:p w14:paraId="6FCD53D4" w14:textId="77777777" w:rsidR="00896605" w:rsidRDefault="00896605" w:rsidP="00896605">
            <w:pPr>
              <w:rPr>
                <w:b/>
                <w:bCs/>
                <w:noProof/>
                <w:u w:val="single"/>
                <w:lang w:val="en-GB"/>
              </w:rPr>
            </w:pPr>
          </w:p>
          <w:p w14:paraId="32AE5EEB" w14:textId="77777777" w:rsidR="00896605" w:rsidRDefault="00896605" w:rsidP="00896605">
            <w:pPr>
              <w:rPr>
                <w:noProof/>
                <w:lang w:val="en-GB"/>
              </w:rPr>
            </w:pPr>
            <w:r>
              <w:rPr>
                <w:noProof/>
                <w:lang w:val="en-GB"/>
              </w:rPr>
              <w:t xml:space="preserve">Welcome to our first ever, full annual report from the Multi-Schools Council (MSC). It has been another tremendous year of growth. We do wish to start by thanking Essex County Council for supporting &amp; sharing our aim of improving the ability to connect with young people and respond to their priorities. In particuar we wish to thank the Essex Youth Service for giving us a home </w:t>
            </w:r>
            <w:r w:rsidR="00147BBD">
              <w:rPr>
                <w:noProof/>
                <w:lang w:val="en-GB"/>
              </w:rPr>
              <w:t xml:space="preserve">and now the SEND participation and strategy team for taking us in. </w:t>
            </w:r>
          </w:p>
          <w:p w14:paraId="45C3AB46" w14:textId="77777777" w:rsidR="00147BBD" w:rsidRDefault="00147BBD" w:rsidP="00896605">
            <w:pPr>
              <w:rPr>
                <w:noProof/>
                <w:lang w:val="en-GB"/>
              </w:rPr>
            </w:pPr>
          </w:p>
          <w:p w14:paraId="37FD436B" w14:textId="77777777" w:rsidR="00147BBD" w:rsidRDefault="00147BBD" w:rsidP="00896605">
            <w:pPr>
              <w:rPr>
                <w:noProof/>
                <w:lang w:val="en-GB"/>
              </w:rPr>
            </w:pPr>
            <w:r>
              <w:rPr>
                <w:noProof/>
                <w:lang w:val="en-GB"/>
              </w:rPr>
              <w:t xml:space="preserve">This report will outline the three key pillars of our work; </w:t>
            </w:r>
          </w:p>
          <w:p w14:paraId="5742FB88" w14:textId="77777777" w:rsidR="00147BBD" w:rsidRDefault="00147BBD" w:rsidP="00147BBD">
            <w:pPr>
              <w:pStyle w:val="ListParagraph"/>
              <w:numPr>
                <w:ilvl w:val="0"/>
                <w:numId w:val="1"/>
              </w:numPr>
              <w:rPr>
                <w:noProof/>
                <w:lang w:val="en-GB"/>
              </w:rPr>
            </w:pPr>
            <w:r>
              <w:rPr>
                <w:noProof/>
                <w:lang w:val="en-GB"/>
              </w:rPr>
              <w:t>Engagement meetings</w:t>
            </w:r>
          </w:p>
          <w:p w14:paraId="0B41277A" w14:textId="77777777" w:rsidR="00147BBD" w:rsidRDefault="00147BBD" w:rsidP="00147BBD">
            <w:pPr>
              <w:pStyle w:val="ListParagraph"/>
              <w:numPr>
                <w:ilvl w:val="0"/>
                <w:numId w:val="1"/>
              </w:numPr>
              <w:rPr>
                <w:noProof/>
                <w:lang w:val="en-GB"/>
              </w:rPr>
            </w:pPr>
            <w:r>
              <w:rPr>
                <w:noProof/>
                <w:lang w:val="en-GB"/>
              </w:rPr>
              <w:t>Schools based delivery</w:t>
            </w:r>
          </w:p>
          <w:p w14:paraId="73895D9B" w14:textId="77777777" w:rsidR="00147BBD" w:rsidRDefault="00147BBD" w:rsidP="00147BBD">
            <w:pPr>
              <w:pStyle w:val="ListParagraph"/>
              <w:numPr>
                <w:ilvl w:val="0"/>
                <w:numId w:val="1"/>
              </w:numPr>
              <w:rPr>
                <w:noProof/>
                <w:lang w:val="en-GB"/>
              </w:rPr>
            </w:pPr>
            <w:r>
              <w:rPr>
                <w:noProof/>
                <w:lang w:val="en-GB"/>
              </w:rPr>
              <w:t>Ambassadors</w:t>
            </w:r>
          </w:p>
          <w:p w14:paraId="4A9A56D3" w14:textId="77777777" w:rsidR="00147BBD" w:rsidRDefault="00147BBD" w:rsidP="00147BBD">
            <w:pPr>
              <w:rPr>
                <w:noProof/>
                <w:lang w:val="en-GB"/>
              </w:rPr>
            </w:pPr>
          </w:p>
          <w:p w14:paraId="68C74E84" w14:textId="7275916E" w:rsidR="00147BBD" w:rsidRDefault="00147BBD" w:rsidP="00147BBD">
            <w:pPr>
              <w:rPr>
                <w:noProof/>
                <w:lang w:val="en-GB"/>
              </w:rPr>
            </w:pPr>
            <w:r>
              <w:rPr>
                <w:noProof/>
                <w:lang w:val="en-GB"/>
              </w:rPr>
              <w:t>What we hope to demonstrate through this report is the impact our work has had, the work still to be done and the common themes amongst young people within Essex. Our work truly is about partnerships and no matter what sector we operate within, listening to those on the ground who ‘feel it’, ‘see it’ and ‘hear it' is the only way we can really</w:t>
            </w:r>
            <w:r w:rsidR="00D73057">
              <w:rPr>
                <w:noProof/>
                <w:lang w:val="en-GB"/>
              </w:rPr>
              <w:t xml:space="preserve"> get a</w:t>
            </w:r>
            <w:r>
              <w:rPr>
                <w:noProof/>
                <w:lang w:val="en-GB"/>
              </w:rPr>
              <w:t xml:space="preserve"> grasp on reality. </w:t>
            </w:r>
          </w:p>
          <w:p w14:paraId="6C848FCF" w14:textId="77777777" w:rsidR="00147BBD" w:rsidRDefault="00147BBD" w:rsidP="00147BBD">
            <w:pPr>
              <w:rPr>
                <w:noProof/>
                <w:lang w:val="en-GB"/>
              </w:rPr>
            </w:pPr>
          </w:p>
          <w:p w14:paraId="7F10C7D0" w14:textId="69B4281C" w:rsidR="00147BBD" w:rsidRPr="00147BBD" w:rsidRDefault="00147BBD" w:rsidP="00147BBD">
            <w:pPr>
              <w:rPr>
                <w:noProof/>
                <w:lang w:val="en-GB"/>
              </w:rPr>
            </w:pPr>
            <w:r w:rsidRPr="00147BBD">
              <w:rPr>
                <w:noProof/>
                <w:lang w:val="en-GB"/>
              </w:rPr>
              <w:t>Kierran Pearce, Multi Schools Council Lead</w:t>
            </w:r>
          </w:p>
        </w:tc>
        <w:tc>
          <w:tcPr>
            <w:tcW w:w="5237" w:type="dxa"/>
          </w:tcPr>
          <w:p w14:paraId="41CE71D2" w14:textId="6622F005" w:rsidR="00A81248" w:rsidRPr="00F50E51" w:rsidRDefault="00A81248" w:rsidP="00896605">
            <w:pPr>
              <w:pStyle w:val="Heading2"/>
              <w:rPr>
                <w:noProof/>
                <w:lang w:val="en-GB"/>
              </w:rPr>
            </w:pPr>
          </w:p>
          <w:p w14:paraId="27F1577D" w14:textId="0FF8C843" w:rsidR="00A81248" w:rsidRPr="00F50E51" w:rsidRDefault="00896605" w:rsidP="00896605">
            <w:pPr>
              <w:pStyle w:val="Heading2"/>
              <w:rPr>
                <w:noProof/>
                <w:lang w:val="en-GB"/>
              </w:rPr>
            </w:pPr>
            <w:r>
              <w:rPr>
                <w:noProof/>
                <w:lang w:val="en-GB"/>
              </w:rPr>
              <w:drawing>
                <wp:inline distT="0" distB="0" distL="0" distR="0" wp14:anchorId="7DB93E15" wp14:editId="3EC2E614">
                  <wp:extent cx="3118485" cy="281940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31402" cy="2831078"/>
                          </a:xfrm>
                          <a:prstGeom prst="rect">
                            <a:avLst/>
                          </a:prstGeom>
                          <a:noFill/>
                        </pic:spPr>
                      </pic:pic>
                    </a:graphicData>
                  </a:graphic>
                </wp:inline>
              </w:drawing>
            </w:r>
          </w:p>
        </w:tc>
      </w:tr>
    </w:tbl>
    <w:p w14:paraId="142469F0" w14:textId="77777777" w:rsidR="000C4ED1" w:rsidRDefault="000C4ED1">
      <w:pPr>
        <w:rPr>
          <w:noProof/>
          <w:lang w:val="en-GB"/>
        </w:rPr>
      </w:pPr>
    </w:p>
    <w:p w14:paraId="667B242B" w14:textId="77777777" w:rsidR="00147BBD" w:rsidRDefault="00147BBD">
      <w:pPr>
        <w:rPr>
          <w:noProof/>
          <w:lang w:val="en-GB"/>
        </w:rPr>
      </w:pPr>
    </w:p>
    <w:p w14:paraId="0B2CBC0B" w14:textId="058C08FC" w:rsidR="00147BBD" w:rsidRDefault="00147BBD">
      <w:pPr>
        <w:rPr>
          <w:noProof/>
          <w:lang w:val="en-GB"/>
        </w:rPr>
      </w:pPr>
      <w:r>
        <w:rPr>
          <w:noProof/>
          <w:lang w:val="en-GB"/>
        </w:rPr>
        <w:drawing>
          <wp:inline distT="0" distB="0" distL="0" distR="0" wp14:anchorId="201274AB" wp14:editId="37D4D06F">
            <wp:extent cx="6391275" cy="31851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12258" cy="3195632"/>
                    </a:xfrm>
                    <a:prstGeom prst="rect">
                      <a:avLst/>
                    </a:prstGeom>
                    <a:noFill/>
                  </pic:spPr>
                </pic:pic>
              </a:graphicData>
            </a:graphic>
          </wp:inline>
        </w:drawing>
      </w:r>
    </w:p>
    <w:p w14:paraId="796DF234" w14:textId="77777777" w:rsidR="00147BBD" w:rsidRDefault="00147BBD">
      <w:pPr>
        <w:rPr>
          <w:noProof/>
          <w:lang w:val="en-GB"/>
        </w:rPr>
      </w:pPr>
    </w:p>
    <w:p w14:paraId="155352C9" w14:textId="77777777" w:rsidR="00147BBD" w:rsidRDefault="00147BBD">
      <w:pPr>
        <w:rPr>
          <w:noProof/>
          <w:lang w:val="en-GB"/>
        </w:rPr>
      </w:pPr>
    </w:p>
    <w:p w14:paraId="43CFB152" w14:textId="77777777" w:rsidR="00147BBD" w:rsidRDefault="00147BBD">
      <w:pPr>
        <w:rPr>
          <w:noProof/>
          <w:lang w:val="en-GB"/>
        </w:rPr>
      </w:pPr>
    </w:p>
    <w:p w14:paraId="4E9FA009" w14:textId="77777777" w:rsidR="00147BBD" w:rsidRDefault="00147BBD">
      <w:pPr>
        <w:rPr>
          <w:noProof/>
          <w:lang w:val="en-GB"/>
        </w:rPr>
      </w:pPr>
    </w:p>
    <w:p w14:paraId="7E1DD7E7" w14:textId="77777777" w:rsidR="00147BBD" w:rsidRDefault="00147BBD">
      <w:pPr>
        <w:rPr>
          <w:noProof/>
          <w:lang w:val="en-GB"/>
        </w:rPr>
      </w:pPr>
    </w:p>
    <w:p w14:paraId="020C16AC" w14:textId="389FE798" w:rsidR="00147BBD" w:rsidRPr="00F50E51" w:rsidRDefault="00147BBD">
      <w:pPr>
        <w:rPr>
          <w:noProof/>
          <w:lang w:val="en-GB"/>
        </w:rPr>
      </w:pPr>
      <w:r>
        <w:rPr>
          <w:noProof/>
        </w:rPr>
        <w:lastRenderedPageBreak/>
        <mc:AlternateContent>
          <mc:Choice Requires="wps">
            <w:drawing>
              <wp:anchor distT="0" distB="0" distL="114300" distR="114300" simplePos="0" relativeHeight="251661312" behindDoc="0" locked="0" layoutInCell="1" allowOverlap="1" wp14:anchorId="69847E92" wp14:editId="1AF88467">
                <wp:simplePos x="0" y="0"/>
                <wp:positionH relativeFrom="column">
                  <wp:posOffset>0</wp:posOffset>
                </wp:positionH>
                <wp:positionV relativeFrom="paragraph">
                  <wp:posOffset>0</wp:posOffset>
                </wp:positionV>
                <wp:extent cx="1828800" cy="182880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6B6B06D" w14:textId="2E3F9D53" w:rsidR="00147BBD" w:rsidRPr="00147BBD" w:rsidRDefault="00147BBD" w:rsidP="00147BBD">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Engagement meetings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69847E92" id="_x0000_t202" coordsize="21600,21600" o:spt="202" path="m,l,21600r21600,l21600,xe">
                <v:stroke joinstyle="miter"/>
                <v:path gradientshapeok="t" o:connecttype="rect"/>
              </v:shapetype>
              <v:shape id="Text Box 10" o:spid="_x0000_s1026" type="#_x0000_t202" style="position:absolute;margin-left:0;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" filled="f" stroked="f">
                <v:textbox style="mso-fit-shape-to-text:t">
                  <w:txbxContent>
                    <w:p w14:paraId="06B6B06D" w14:textId="2E3F9D53" w:rsidR="00147BBD" w:rsidRPr="00147BBD" w:rsidRDefault="00147BBD" w:rsidP="00147BBD">
                      <w:pPr>
                        <w:jc w:val="cente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b/>
                          <w:noProof/>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Engagement meetings</w:t>
                      </w:r>
                    </w:p>
                  </w:txbxContent>
                </v:textbox>
              </v:shape>
            </w:pict>
          </mc:Fallback>
        </mc:AlternateContent>
      </w:r>
    </w:p>
    <w:p w14:paraId="6BB8D885" w14:textId="77777777" w:rsidR="00FB65B8" w:rsidRPr="00F50E51" w:rsidRDefault="00FB65B8" w:rsidP="00A24793">
      <w:pPr>
        <w:rPr>
          <w:noProof/>
          <w:lang w:val="en-GB"/>
        </w:rPr>
      </w:pPr>
    </w:p>
    <w:p w14:paraId="7F38A9EF" w14:textId="77777777" w:rsidR="00A24793" w:rsidRPr="00F50E51" w:rsidRDefault="00A24793">
      <w:pPr>
        <w:rPr>
          <w:noProof/>
          <w:lang w:val="en-GB"/>
        </w:rPr>
      </w:pPr>
    </w:p>
    <w:p w14:paraId="4C124C8B" w14:textId="3EE0F9C8" w:rsidR="00A81248" w:rsidRDefault="00A81248">
      <w:pPr>
        <w:rPr>
          <w:noProof/>
          <w:lang w:val="en-GB"/>
        </w:rPr>
      </w:pPr>
    </w:p>
    <w:p w14:paraId="1995DFAE" w14:textId="77777777" w:rsidR="00147BBD" w:rsidRDefault="00147BBD">
      <w:pPr>
        <w:rPr>
          <w:noProof/>
          <w:lang w:val="en-GB"/>
        </w:rPr>
      </w:pPr>
    </w:p>
    <w:p w14:paraId="56B0F974" w14:textId="3547D8FF" w:rsidR="00147BBD" w:rsidRDefault="00147BBD">
      <w:pPr>
        <w:rPr>
          <w:b/>
          <w:bCs/>
          <w:noProof/>
          <w:u w:val="single"/>
          <w:lang w:val="en-GB"/>
        </w:rPr>
      </w:pPr>
      <w:r>
        <w:rPr>
          <w:b/>
          <w:bCs/>
          <w:noProof/>
          <w:u w:val="single"/>
          <w:lang w:val="en-GB"/>
        </w:rPr>
        <w:t xml:space="preserve">What are they? </w:t>
      </w:r>
    </w:p>
    <w:p w14:paraId="18DE22A4" w14:textId="77777777" w:rsidR="00147BBD" w:rsidRDefault="00147BBD">
      <w:pPr>
        <w:rPr>
          <w:b/>
          <w:bCs/>
          <w:noProof/>
          <w:u w:val="single"/>
          <w:lang w:val="en-GB"/>
        </w:rPr>
      </w:pPr>
    </w:p>
    <w:p w14:paraId="66ABA4F8" w14:textId="35BA8941" w:rsidR="00147BBD" w:rsidRDefault="00147BBD">
      <w:pPr>
        <w:rPr>
          <w:noProof/>
          <w:lang w:val="en-GB"/>
        </w:rPr>
      </w:pPr>
      <w:r>
        <w:rPr>
          <w:noProof/>
          <w:lang w:val="en-GB"/>
        </w:rPr>
        <w:t>Our MSC meetings or engagement meetings are oppertunities for young people across Essex, regardless of age o</w:t>
      </w:r>
      <w:r w:rsidR="00DF5C5B">
        <w:rPr>
          <w:noProof/>
          <w:lang w:val="en-GB"/>
        </w:rPr>
        <w:t xml:space="preserve">r </w:t>
      </w:r>
      <w:r>
        <w:rPr>
          <w:noProof/>
          <w:lang w:val="en-GB"/>
        </w:rPr>
        <w:t>setting</w:t>
      </w:r>
      <w:r w:rsidR="00DF5C5B">
        <w:rPr>
          <w:noProof/>
          <w:lang w:val="en-GB"/>
        </w:rPr>
        <w:t>, to have their voices heard. Agenda’s are based on themes picked up via our ambassador team of young people or by things we hear when visiting schools or</w:t>
      </w:r>
      <w:r w:rsidR="00D73057">
        <w:rPr>
          <w:noProof/>
          <w:lang w:val="en-GB"/>
        </w:rPr>
        <w:t xml:space="preserve"> other</w:t>
      </w:r>
      <w:r w:rsidR="00DF5C5B">
        <w:rPr>
          <w:noProof/>
          <w:lang w:val="en-GB"/>
        </w:rPr>
        <w:t xml:space="preserve"> child</w:t>
      </w:r>
      <w:r w:rsidR="00D73057">
        <w:rPr>
          <w:noProof/>
          <w:lang w:val="en-GB"/>
        </w:rPr>
        <w:t xml:space="preserve"> </w:t>
      </w:r>
      <w:r w:rsidR="00DF5C5B">
        <w:rPr>
          <w:noProof/>
          <w:lang w:val="en-GB"/>
        </w:rPr>
        <w:t xml:space="preserve">and young people based meetings. </w:t>
      </w:r>
    </w:p>
    <w:p w14:paraId="703CEF4A" w14:textId="77777777" w:rsidR="00DF5C5B" w:rsidRDefault="00DF5C5B">
      <w:pPr>
        <w:rPr>
          <w:noProof/>
          <w:lang w:val="en-GB"/>
        </w:rPr>
      </w:pPr>
    </w:p>
    <w:p w14:paraId="7085A231" w14:textId="4984BD2E" w:rsidR="00DF5C5B" w:rsidRDefault="00DF5C5B">
      <w:pPr>
        <w:rPr>
          <w:noProof/>
          <w:lang w:val="en-GB"/>
        </w:rPr>
      </w:pPr>
      <w:r>
        <w:rPr>
          <w:noProof/>
          <w:lang w:val="en-GB"/>
        </w:rPr>
        <w:t>This academic year we set out to hold engagement meetings every half term as requested by young people. This moved away from our traditional termly meetings quite simply because young people wanted more of them! Meetings are held in person, although we do allow so</w:t>
      </w:r>
      <w:r w:rsidR="00DF3EC8">
        <w:rPr>
          <w:noProof/>
          <w:lang w:val="en-GB"/>
        </w:rPr>
        <w:t>me</w:t>
      </w:r>
      <w:r>
        <w:rPr>
          <w:noProof/>
          <w:lang w:val="en-GB"/>
        </w:rPr>
        <w:t xml:space="preserve"> virtual meetings for schools/small groups who don’t want to miss out. </w:t>
      </w:r>
      <w:r w:rsidR="00DF3EC8">
        <w:rPr>
          <w:noProof/>
          <w:lang w:val="en-GB"/>
        </w:rPr>
        <w:t xml:space="preserve">This year, </w:t>
      </w:r>
      <w:r>
        <w:rPr>
          <w:noProof/>
          <w:lang w:val="en-GB"/>
        </w:rPr>
        <w:t>meetings happen</w:t>
      </w:r>
      <w:r w:rsidR="00DF3EC8">
        <w:rPr>
          <w:noProof/>
          <w:lang w:val="en-GB"/>
        </w:rPr>
        <w:t>ed</w:t>
      </w:r>
      <w:r>
        <w:rPr>
          <w:noProof/>
          <w:lang w:val="en-GB"/>
        </w:rPr>
        <w:t xml:space="preserve"> in 8 different areas: </w:t>
      </w:r>
    </w:p>
    <w:p w14:paraId="77172B90" w14:textId="77777777" w:rsidR="00DF5C5B" w:rsidRDefault="00DF5C5B">
      <w:pPr>
        <w:rPr>
          <w:b/>
          <w:bCs/>
          <w:noProof/>
          <w:lang w:val="en-GB"/>
        </w:rPr>
      </w:pPr>
    </w:p>
    <w:p w14:paraId="1918AD5B" w14:textId="1F756E5A" w:rsidR="00DF5C5B" w:rsidRDefault="00DF5C5B">
      <w:pPr>
        <w:rPr>
          <w:b/>
          <w:bCs/>
          <w:noProof/>
          <w:lang w:val="en-GB"/>
        </w:rPr>
      </w:pPr>
      <w:r>
        <w:rPr>
          <w:b/>
          <w:bCs/>
          <w:noProof/>
          <w:lang w:val="en-GB"/>
        </w:rPr>
        <w:t xml:space="preserve">Colchester, Tendring, Braintree, Chelmsford, Basildon, Brentwood, Harlow, Uttlesford. </w:t>
      </w:r>
    </w:p>
    <w:p w14:paraId="48D1C9B3" w14:textId="77777777" w:rsidR="00DF5C5B" w:rsidRDefault="00DF5C5B">
      <w:pPr>
        <w:rPr>
          <w:b/>
          <w:bCs/>
          <w:noProof/>
          <w:lang w:val="en-GB"/>
        </w:rPr>
      </w:pPr>
    </w:p>
    <w:p w14:paraId="42DB35F7" w14:textId="77777777" w:rsidR="00DF5C5B" w:rsidRDefault="00DF5C5B">
      <w:pPr>
        <w:rPr>
          <w:noProof/>
          <w:lang w:val="en-GB"/>
        </w:rPr>
      </w:pPr>
      <w:r>
        <w:rPr>
          <w:noProof/>
          <w:lang w:val="en-GB"/>
        </w:rPr>
        <w:drawing>
          <wp:anchor distT="0" distB="0" distL="114300" distR="114300" simplePos="0" relativeHeight="251662336" behindDoc="0" locked="0" layoutInCell="1" allowOverlap="1" wp14:anchorId="3D38DE32" wp14:editId="6D7DFE09">
            <wp:simplePos x="400050" y="4095750"/>
            <wp:positionH relativeFrom="column">
              <wp:align>left</wp:align>
            </wp:positionH>
            <wp:positionV relativeFrom="paragraph">
              <wp:align>top</wp:align>
            </wp:positionV>
            <wp:extent cx="3566160" cy="282257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66160" cy="2822575"/>
                    </a:xfrm>
                    <a:prstGeom prst="rect">
                      <a:avLst/>
                    </a:prstGeom>
                    <a:noFill/>
                  </pic:spPr>
                </pic:pic>
              </a:graphicData>
            </a:graphic>
          </wp:anchor>
        </w:drawing>
      </w:r>
    </w:p>
    <w:p w14:paraId="0F2F2C13" w14:textId="77777777" w:rsidR="0090700D" w:rsidRDefault="00DF5C5B" w:rsidP="00DF5C5B">
      <w:pPr>
        <w:ind w:firstLine="720"/>
        <w:rPr>
          <w:noProof/>
          <w:lang w:val="en-GB"/>
        </w:rPr>
      </w:pPr>
      <w:r>
        <w:rPr>
          <w:noProof/>
          <w:lang w:val="en-GB"/>
        </w:rPr>
        <w:t xml:space="preserve">We also have two further meetings, one in North Essex &amp; another in MID Essex specifically for secondary schools/colleges because of high engagment numbers. </w:t>
      </w:r>
    </w:p>
    <w:p w14:paraId="533115D9" w14:textId="77777777" w:rsidR="0090700D" w:rsidRPr="0090700D" w:rsidRDefault="0090700D" w:rsidP="0090700D">
      <w:pPr>
        <w:rPr>
          <w:lang w:val="en-GB"/>
        </w:rPr>
      </w:pPr>
    </w:p>
    <w:p w14:paraId="706C51F9" w14:textId="77777777" w:rsidR="0090700D" w:rsidRPr="0090700D" w:rsidRDefault="0090700D" w:rsidP="0090700D">
      <w:pPr>
        <w:rPr>
          <w:lang w:val="en-GB"/>
        </w:rPr>
      </w:pPr>
    </w:p>
    <w:p w14:paraId="1C79D85C" w14:textId="77777777" w:rsidR="0090700D" w:rsidRPr="0090700D" w:rsidRDefault="0090700D" w:rsidP="0090700D">
      <w:pPr>
        <w:rPr>
          <w:lang w:val="en-GB"/>
        </w:rPr>
      </w:pPr>
    </w:p>
    <w:p w14:paraId="5B028598" w14:textId="77777777" w:rsidR="0090700D" w:rsidRPr="0090700D" w:rsidRDefault="0090700D" w:rsidP="0090700D">
      <w:pPr>
        <w:rPr>
          <w:lang w:val="en-GB"/>
        </w:rPr>
      </w:pPr>
    </w:p>
    <w:p w14:paraId="50CF300E" w14:textId="77777777" w:rsidR="0090700D" w:rsidRPr="0090700D" w:rsidRDefault="0090700D" w:rsidP="0090700D">
      <w:pPr>
        <w:rPr>
          <w:lang w:val="en-GB"/>
        </w:rPr>
      </w:pPr>
    </w:p>
    <w:p w14:paraId="61E6016A" w14:textId="77777777" w:rsidR="0090700D" w:rsidRPr="0090700D" w:rsidRDefault="0090700D" w:rsidP="0090700D">
      <w:pPr>
        <w:rPr>
          <w:lang w:val="en-GB"/>
        </w:rPr>
      </w:pPr>
    </w:p>
    <w:p w14:paraId="242518BD" w14:textId="77777777" w:rsidR="0090700D" w:rsidRPr="0090700D" w:rsidRDefault="0090700D" w:rsidP="0090700D">
      <w:pPr>
        <w:rPr>
          <w:lang w:val="en-GB"/>
        </w:rPr>
      </w:pPr>
    </w:p>
    <w:p w14:paraId="3E419908" w14:textId="77777777" w:rsidR="0090700D" w:rsidRPr="0090700D" w:rsidRDefault="0090700D" w:rsidP="0090700D">
      <w:pPr>
        <w:rPr>
          <w:lang w:val="en-GB"/>
        </w:rPr>
      </w:pPr>
    </w:p>
    <w:p w14:paraId="793A684F" w14:textId="77777777" w:rsidR="0090700D" w:rsidRDefault="0090700D" w:rsidP="00DF5C5B">
      <w:pPr>
        <w:ind w:firstLine="720"/>
        <w:rPr>
          <w:noProof/>
          <w:lang w:val="en-GB"/>
        </w:rPr>
      </w:pPr>
    </w:p>
    <w:p w14:paraId="0771E31E" w14:textId="77777777" w:rsidR="0090700D" w:rsidRDefault="0090700D" w:rsidP="00DF5C5B">
      <w:pPr>
        <w:ind w:firstLine="720"/>
        <w:rPr>
          <w:noProof/>
          <w:lang w:val="en-GB"/>
        </w:rPr>
      </w:pPr>
    </w:p>
    <w:p w14:paraId="49BFA2EA" w14:textId="77777777" w:rsidR="0090700D" w:rsidRDefault="0090700D" w:rsidP="00DF5C5B">
      <w:pPr>
        <w:ind w:firstLine="720"/>
        <w:rPr>
          <w:noProof/>
          <w:lang w:val="en-GB"/>
        </w:rPr>
      </w:pPr>
    </w:p>
    <w:p w14:paraId="59785DF5" w14:textId="77777777" w:rsidR="0090700D" w:rsidRDefault="0090700D" w:rsidP="00DF5C5B">
      <w:pPr>
        <w:ind w:firstLine="720"/>
        <w:rPr>
          <w:noProof/>
          <w:lang w:val="en-GB"/>
        </w:rPr>
      </w:pPr>
    </w:p>
    <w:p w14:paraId="3C04DD7D" w14:textId="77777777" w:rsidR="0090700D" w:rsidRDefault="0090700D" w:rsidP="00DF5C5B">
      <w:pPr>
        <w:ind w:firstLine="720"/>
        <w:rPr>
          <w:b/>
          <w:bCs/>
          <w:noProof/>
          <w:u w:val="single"/>
          <w:lang w:val="en-GB"/>
        </w:rPr>
      </w:pPr>
      <w:r>
        <w:rPr>
          <w:b/>
          <w:bCs/>
          <w:noProof/>
          <w:u w:val="single"/>
          <w:lang w:val="en-GB"/>
        </w:rPr>
        <w:t>Data</w:t>
      </w:r>
    </w:p>
    <w:p w14:paraId="3DB3E56D" w14:textId="77777777" w:rsidR="0090700D" w:rsidRDefault="0090700D" w:rsidP="00DF5C5B">
      <w:pPr>
        <w:ind w:firstLine="720"/>
        <w:rPr>
          <w:b/>
          <w:bCs/>
          <w:noProof/>
          <w:u w:val="single"/>
          <w:lang w:val="en-GB"/>
        </w:rPr>
      </w:pPr>
    </w:p>
    <w:p w14:paraId="1FD06E11" w14:textId="77777777" w:rsidR="0086696D" w:rsidRDefault="0090700D" w:rsidP="00DF5C5B">
      <w:pPr>
        <w:ind w:firstLine="720"/>
        <w:rPr>
          <w:noProof/>
          <w:lang w:val="en-GB"/>
        </w:rPr>
      </w:pPr>
      <w:r>
        <w:rPr>
          <w:noProof/>
          <w:lang w:val="en-GB"/>
        </w:rPr>
        <w:drawing>
          <wp:inline distT="0" distB="0" distL="0" distR="0" wp14:anchorId="19A41EBF" wp14:editId="2E789A1F">
            <wp:extent cx="4581525" cy="2238375"/>
            <wp:effectExtent l="0" t="0" r="9525" b="9525"/>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0086696D">
        <w:rPr>
          <w:noProof/>
          <w:lang w:val="en-GB"/>
        </w:rPr>
        <w:t xml:space="preserve"> </w:t>
      </w:r>
    </w:p>
    <w:p w14:paraId="2397FA4E" w14:textId="77777777" w:rsidR="0086696D" w:rsidRDefault="0086696D" w:rsidP="00DF5C5B">
      <w:pPr>
        <w:ind w:firstLine="720"/>
        <w:rPr>
          <w:noProof/>
          <w:lang w:val="en-GB"/>
        </w:rPr>
      </w:pPr>
    </w:p>
    <w:p w14:paraId="4E585175" w14:textId="77777777" w:rsidR="0086696D" w:rsidRDefault="0086696D" w:rsidP="00DF5C5B">
      <w:pPr>
        <w:ind w:firstLine="720"/>
        <w:rPr>
          <w:noProof/>
          <w:lang w:val="en-GB"/>
        </w:rPr>
      </w:pPr>
      <w:r>
        <w:rPr>
          <w:noProof/>
          <w:lang w:val="en-GB"/>
        </w:rPr>
        <w:t xml:space="preserve">Our meetings have included young people between the ages of 6 to 19. This means up to 1,399 young have attended those meetings between September 2023 and April 2024. Due to feedback </w:t>
      </w:r>
      <w:r>
        <w:rPr>
          <w:noProof/>
          <w:lang w:val="en-GB"/>
        </w:rPr>
        <w:lastRenderedPageBreak/>
        <w:t xml:space="preserve">gathered by schools we postponed our May meetings, this was based on pressures with exams and host school challenges, including staffing numbers. </w:t>
      </w:r>
    </w:p>
    <w:p w14:paraId="1EBFEA0A" w14:textId="77777777" w:rsidR="0086696D" w:rsidRDefault="0086696D" w:rsidP="00DF5C5B">
      <w:pPr>
        <w:ind w:firstLine="720"/>
        <w:rPr>
          <w:noProof/>
          <w:lang w:val="en-GB"/>
        </w:rPr>
      </w:pPr>
    </w:p>
    <w:p w14:paraId="5FDF92F8" w14:textId="25B31FA3" w:rsidR="00DF5C5B" w:rsidRDefault="00DF5C5B" w:rsidP="00E44886">
      <w:pPr>
        <w:ind w:firstLine="720"/>
        <w:rPr>
          <w:noProof/>
          <w:lang w:val="en-GB"/>
        </w:rPr>
      </w:pPr>
      <w:r>
        <w:rPr>
          <w:noProof/>
          <w:lang w:val="en-GB"/>
        </w:rPr>
        <w:br w:type="textWrapping" w:clear="all"/>
      </w:r>
      <w:r w:rsidR="00E44886">
        <w:rPr>
          <w:noProof/>
          <w:lang w:val="en-GB"/>
        </w:rPr>
        <w:drawing>
          <wp:inline distT="0" distB="0" distL="0" distR="0" wp14:anchorId="3BC3184E" wp14:editId="16727CB4">
            <wp:extent cx="3523862" cy="208597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38547" cy="2094668"/>
                    </a:xfrm>
                    <a:prstGeom prst="rect">
                      <a:avLst/>
                    </a:prstGeom>
                    <a:noFill/>
                  </pic:spPr>
                </pic:pic>
              </a:graphicData>
            </a:graphic>
          </wp:inline>
        </w:drawing>
      </w:r>
      <w:r w:rsidR="00E44886">
        <w:rPr>
          <w:noProof/>
          <w:lang w:val="en-GB"/>
        </w:rPr>
        <w:t xml:space="preserve">         </w:t>
      </w:r>
      <w:r w:rsidR="00E44886">
        <w:rPr>
          <w:noProof/>
          <w:lang w:val="en-GB"/>
        </w:rPr>
        <w:drawing>
          <wp:inline distT="0" distB="0" distL="0" distR="0" wp14:anchorId="1A823962" wp14:editId="71338C22">
            <wp:extent cx="2637206" cy="2170200"/>
            <wp:effectExtent l="19050" t="76200" r="86995" b="971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397570">
                      <a:off x="0" y="0"/>
                      <a:ext cx="2659025" cy="2188155"/>
                    </a:xfrm>
                    <a:prstGeom prst="rect">
                      <a:avLst/>
                    </a:prstGeom>
                    <a:noFill/>
                  </pic:spPr>
                </pic:pic>
              </a:graphicData>
            </a:graphic>
          </wp:inline>
        </w:drawing>
      </w:r>
    </w:p>
    <w:p w14:paraId="64C96A98" w14:textId="77777777" w:rsidR="00E44886" w:rsidRPr="00E44886" w:rsidRDefault="00E44886" w:rsidP="00E44886">
      <w:pPr>
        <w:rPr>
          <w:lang w:val="en-GB"/>
        </w:rPr>
      </w:pPr>
    </w:p>
    <w:p w14:paraId="2E4C711A" w14:textId="77777777" w:rsidR="00E44886" w:rsidRDefault="00E44886" w:rsidP="00E44886">
      <w:pPr>
        <w:rPr>
          <w:noProof/>
          <w:lang w:val="en-GB"/>
        </w:rPr>
      </w:pPr>
    </w:p>
    <w:p w14:paraId="043566FD" w14:textId="53885EFB" w:rsidR="00E44886" w:rsidRPr="00E44886" w:rsidRDefault="00E44886" w:rsidP="00E44886">
      <w:pPr>
        <w:rPr>
          <w:i/>
          <w:iCs/>
          <w:lang w:val="en-GB"/>
        </w:rPr>
      </w:pPr>
      <w:r>
        <w:rPr>
          <w:b/>
          <w:bCs/>
          <w:u w:val="single"/>
          <w:lang w:val="en-GB"/>
        </w:rPr>
        <w:t xml:space="preserve">The meeting topics – </w:t>
      </w:r>
      <w:r>
        <w:rPr>
          <w:i/>
          <w:iCs/>
          <w:lang w:val="en-GB"/>
        </w:rPr>
        <w:t xml:space="preserve">With </w:t>
      </w:r>
      <w:r w:rsidR="003E75F7">
        <w:rPr>
          <w:i/>
          <w:iCs/>
          <w:lang w:val="en-GB"/>
        </w:rPr>
        <w:t>all</w:t>
      </w:r>
      <w:r>
        <w:rPr>
          <w:i/>
          <w:iCs/>
          <w:lang w:val="en-GB"/>
        </w:rPr>
        <w:t xml:space="preserve"> our topics you can read </w:t>
      </w:r>
      <w:r w:rsidR="003E75F7">
        <w:rPr>
          <w:i/>
          <w:iCs/>
          <w:lang w:val="en-GB"/>
        </w:rPr>
        <w:t xml:space="preserve">individual meeting meetings via our website which is referenced at the end of this report. </w:t>
      </w:r>
    </w:p>
    <w:p w14:paraId="22AA8B1A" w14:textId="77777777" w:rsidR="00E44886" w:rsidRDefault="00E44886" w:rsidP="00E44886">
      <w:pPr>
        <w:rPr>
          <w:lang w:val="en-GB"/>
        </w:rPr>
      </w:pPr>
    </w:p>
    <w:p w14:paraId="73BADD5A" w14:textId="5CBD8E07" w:rsidR="00E44886" w:rsidRDefault="00E44886" w:rsidP="00E44886">
      <w:pPr>
        <w:rPr>
          <w:lang w:val="en-GB"/>
        </w:rPr>
      </w:pPr>
      <w:r>
        <w:rPr>
          <w:b/>
          <w:bCs/>
          <w:lang w:val="en-GB"/>
        </w:rPr>
        <w:t xml:space="preserve">School transitions </w:t>
      </w:r>
      <w:r>
        <w:rPr>
          <w:lang w:val="en-GB"/>
        </w:rPr>
        <w:t xml:space="preserve">between year 6 to year 7 was something that has been raised by young as becoming increasingly challenging during the summer of 2023. Young people gave their thoughts on what would better support this process: </w:t>
      </w:r>
    </w:p>
    <w:p w14:paraId="338F11EE" w14:textId="75B36457" w:rsidR="00E44886" w:rsidRDefault="00E44886" w:rsidP="00E44886">
      <w:pPr>
        <w:pStyle w:val="ListParagraph"/>
        <w:numPr>
          <w:ilvl w:val="0"/>
          <w:numId w:val="2"/>
        </w:numPr>
        <w:rPr>
          <w:lang w:val="en-GB"/>
        </w:rPr>
      </w:pPr>
      <w:r>
        <w:rPr>
          <w:lang w:val="en-GB"/>
        </w:rPr>
        <w:t>More transition days.</w:t>
      </w:r>
    </w:p>
    <w:p w14:paraId="2D8D3232" w14:textId="6D98C773" w:rsidR="00E44886" w:rsidRDefault="00E44886" w:rsidP="00E44886">
      <w:pPr>
        <w:pStyle w:val="ListParagraph"/>
        <w:numPr>
          <w:ilvl w:val="0"/>
          <w:numId w:val="2"/>
        </w:numPr>
        <w:rPr>
          <w:lang w:val="en-GB"/>
        </w:rPr>
      </w:pPr>
      <w:r>
        <w:rPr>
          <w:lang w:val="en-GB"/>
        </w:rPr>
        <w:t xml:space="preserve">Better advice around ‘it’s okay to ask for help in secondary school.’ </w:t>
      </w:r>
    </w:p>
    <w:p w14:paraId="3ED2AAC4" w14:textId="0708B44B" w:rsidR="00E44886" w:rsidRDefault="00E44886" w:rsidP="00E44886">
      <w:pPr>
        <w:pStyle w:val="ListParagraph"/>
        <w:numPr>
          <w:ilvl w:val="0"/>
          <w:numId w:val="2"/>
        </w:numPr>
        <w:rPr>
          <w:lang w:val="en-GB"/>
        </w:rPr>
      </w:pPr>
      <w:r>
        <w:rPr>
          <w:lang w:val="en-GB"/>
        </w:rPr>
        <w:t xml:space="preserve">Maps of the new school. </w:t>
      </w:r>
    </w:p>
    <w:p w14:paraId="3CC16B13" w14:textId="58E77F7F" w:rsidR="00E44886" w:rsidRDefault="00E44886" w:rsidP="00E44886">
      <w:pPr>
        <w:pStyle w:val="ListParagraph"/>
        <w:numPr>
          <w:ilvl w:val="0"/>
          <w:numId w:val="2"/>
        </w:numPr>
        <w:rPr>
          <w:lang w:val="en-GB"/>
        </w:rPr>
      </w:pPr>
      <w:r>
        <w:rPr>
          <w:lang w:val="en-GB"/>
        </w:rPr>
        <w:t xml:space="preserve">More opportunities to meet various teachers. </w:t>
      </w:r>
    </w:p>
    <w:p w14:paraId="2BCEF8AC" w14:textId="01827FD7" w:rsidR="00E44886" w:rsidRDefault="00E44886" w:rsidP="00E44886">
      <w:pPr>
        <w:pStyle w:val="ListParagraph"/>
        <w:numPr>
          <w:ilvl w:val="0"/>
          <w:numId w:val="2"/>
        </w:numPr>
        <w:rPr>
          <w:lang w:val="en-GB"/>
        </w:rPr>
      </w:pPr>
      <w:r>
        <w:rPr>
          <w:lang w:val="en-GB"/>
        </w:rPr>
        <w:t xml:space="preserve">Better peer to peer support – use older students to support younger ones. </w:t>
      </w:r>
    </w:p>
    <w:p w14:paraId="6BE00F33" w14:textId="3AA3811E" w:rsidR="00E44886" w:rsidRDefault="003E75F7" w:rsidP="00E44886">
      <w:pPr>
        <w:pStyle w:val="ListParagraph"/>
        <w:numPr>
          <w:ilvl w:val="0"/>
          <w:numId w:val="2"/>
        </w:numPr>
        <w:rPr>
          <w:lang w:val="en-GB"/>
        </w:rPr>
      </w:pPr>
      <w:r>
        <w:rPr>
          <w:lang w:val="en-GB"/>
        </w:rPr>
        <w:t xml:space="preserve">Adopt a trusted adult, every young person should have one. </w:t>
      </w:r>
    </w:p>
    <w:p w14:paraId="009CA26F" w14:textId="0E16BA33" w:rsidR="003E75F7" w:rsidRDefault="003E75F7" w:rsidP="00E44886">
      <w:pPr>
        <w:pStyle w:val="ListParagraph"/>
        <w:numPr>
          <w:ilvl w:val="0"/>
          <w:numId w:val="2"/>
        </w:numPr>
        <w:rPr>
          <w:lang w:val="en-GB"/>
        </w:rPr>
      </w:pPr>
      <w:r>
        <w:rPr>
          <w:lang w:val="en-GB"/>
        </w:rPr>
        <w:t xml:space="preserve">Access to art resources to help young people express themselves. </w:t>
      </w:r>
    </w:p>
    <w:p w14:paraId="14B08E45" w14:textId="38D25342" w:rsidR="003E75F7" w:rsidRDefault="003E75F7" w:rsidP="00E44886">
      <w:pPr>
        <w:pStyle w:val="ListParagraph"/>
        <w:numPr>
          <w:ilvl w:val="0"/>
          <w:numId w:val="2"/>
        </w:numPr>
        <w:rPr>
          <w:lang w:val="en-GB"/>
        </w:rPr>
      </w:pPr>
      <w:r>
        <w:rPr>
          <w:lang w:val="en-GB"/>
        </w:rPr>
        <w:t xml:space="preserve">Make sure the end of year 6 is a celebration. </w:t>
      </w:r>
    </w:p>
    <w:p w14:paraId="12A68F24" w14:textId="77777777" w:rsidR="003E75F7" w:rsidRDefault="003E75F7" w:rsidP="00E44886">
      <w:pPr>
        <w:pStyle w:val="ListParagraph"/>
        <w:numPr>
          <w:ilvl w:val="0"/>
          <w:numId w:val="2"/>
        </w:numPr>
        <w:rPr>
          <w:lang w:val="en-GB"/>
        </w:rPr>
      </w:pPr>
      <w:r>
        <w:rPr>
          <w:lang w:val="en-GB"/>
        </w:rPr>
        <w:t>Information booklets about the new school to be child friendly.</w:t>
      </w:r>
    </w:p>
    <w:p w14:paraId="2057C099" w14:textId="31CF5C60" w:rsidR="003E75F7" w:rsidRDefault="003E75F7" w:rsidP="00E44886">
      <w:pPr>
        <w:pStyle w:val="ListParagraph"/>
        <w:numPr>
          <w:ilvl w:val="0"/>
          <w:numId w:val="2"/>
        </w:numPr>
        <w:rPr>
          <w:lang w:val="en-GB"/>
        </w:rPr>
      </w:pPr>
      <w:r>
        <w:rPr>
          <w:lang w:val="en-GB"/>
        </w:rPr>
        <w:t xml:space="preserve">Make sure teachers understand individual needs.  </w:t>
      </w:r>
    </w:p>
    <w:p w14:paraId="631117FC" w14:textId="77777777" w:rsidR="003E75F7" w:rsidRDefault="003E75F7" w:rsidP="003E75F7">
      <w:pPr>
        <w:rPr>
          <w:lang w:val="en-GB"/>
        </w:rPr>
      </w:pPr>
    </w:p>
    <w:p w14:paraId="165C3D51" w14:textId="6DEB51D3" w:rsidR="003E75F7" w:rsidRDefault="003E75F7" w:rsidP="003E75F7">
      <w:pPr>
        <w:rPr>
          <w:lang w:val="en-GB"/>
        </w:rPr>
      </w:pPr>
      <w:r>
        <w:rPr>
          <w:b/>
          <w:bCs/>
          <w:lang w:val="en-GB"/>
        </w:rPr>
        <w:t xml:space="preserve">Communication </w:t>
      </w:r>
      <w:r>
        <w:rPr>
          <w:lang w:val="en-GB"/>
        </w:rPr>
        <w:t xml:space="preserve">was listed due to the on-going work around the balanced system and looking at an Essex universal offer. Comments gathered looked at what helped young people to express themselves and what might prevent them from doing so. </w:t>
      </w:r>
    </w:p>
    <w:p w14:paraId="0D9DEDF7" w14:textId="77777777" w:rsidR="003E75F7" w:rsidRDefault="003E75F7" w:rsidP="003E75F7">
      <w:pPr>
        <w:rPr>
          <w:lang w:val="en-GB"/>
        </w:rPr>
      </w:pPr>
    </w:p>
    <w:tbl>
      <w:tblPr>
        <w:tblStyle w:val="TableGrid"/>
        <w:tblW w:w="0" w:type="auto"/>
        <w:tblLook w:val="04A0" w:firstRow="1" w:lastRow="0" w:firstColumn="1" w:lastColumn="0" w:noHBand="0" w:noVBand="1"/>
      </w:tblPr>
      <w:tblGrid>
        <w:gridCol w:w="5324"/>
        <w:gridCol w:w="5324"/>
      </w:tblGrid>
      <w:tr w:rsidR="003E75F7" w14:paraId="5E87B2FB" w14:textId="77777777" w:rsidTr="003E75F7">
        <w:tc>
          <w:tcPr>
            <w:tcW w:w="5324" w:type="dxa"/>
          </w:tcPr>
          <w:p w14:paraId="4BEECFFC" w14:textId="11AA86F3" w:rsidR="003E75F7" w:rsidRPr="003E75F7" w:rsidRDefault="003E75F7" w:rsidP="003E75F7">
            <w:pPr>
              <w:rPr>
                <w:b/>
                <w:bCs/>
                <w:lang w:val="en-GB"/>
              </w:rPr>
            </w:pPr>
            <w:r>
              <w:rPr>
                <w:b/>
                <w:bCs/>
                <w:lang w:val="en-GB"/>
              </w:rPr>
              <w:t>What helps</w:t>
            </w:r>
          </w:p>
        </w:tc>
        <w:tc>
          <w:tcPr>
            <w:tcW w:w="5324" w:type="dxa"/>
          </w:tcPr>
          <w:p w14:paraId="23ADD316" w14:textId="4B54CEA9" w:rsidR="003E75F7" w:rsidRPr="003E75F7" w:rsidRDefault="003E75F7" w:rsidP="003E75F7">
            <w:pPr>
              <w:rPr>
                <w:b/>
                <w:bCs/>
                <w:lang w:val="en-GB"/>
              </w:rPr>
            </w:pPr>
            <w:r>
              <w:rPr>
                <w:b/>
                <w:bCs/>
                <w:lang w:val="en-GB"/>
              </w:rPr>
              <w:t>What prevents</w:t>
            </w:r>
          </w:p>
        </w:tc>
      </w:tr>
      <w:tr w:rsidR="003E75F7" w14:paraId="24918DCF" w14:textId="77777777" w:rsidTr="003E75F7">
        <w:tc>
          <w:tcPr>
            <w:tcW w:w="5324" w:type="dxa"/>
          </w:tcPr>
          <w:p w14:paraId="16EA25AC" w14:textId="569FCA84" w:rsidR="003E75F7" w:rsidRPr="003E75F7" w:rsidRDefault="003E75F7" w:rsidP="003E75F7">
            <w:pPr>
              <w:rPr>
                <w:lang w:val="en-GB"/>
              </w:rPr>
            </w:pPr>
            <w:r>
              <w:rPr>
                <w:lang w:val="en-GB"/>
              </w:rPr>
              <w:t xml:space="preserve">Worry boxes – </w:t>
            </w:r>
            <w:r>
              <w:rPr>
                <w:i/>
                <w:iCs/>
                <w:lang w:val="en-GB"/>
              </w:rPr>
              <w:t>although they need to be checked</w:t>
            </w:r>
          </w:p>
        </w:tc>
        <w:tc>
          <w:tcPr>
            <w:tcW w:w="5324" w:type="dxa"/>
          </w:tcPr>
          <w:p w14:paraId="2FB3ECD6" w14:textId="43DB628B" w:rsidR="003E75F7" w:rsidRDefault="003E75F7" w:rsidP="003E75F7">
            <w:pPr>
              <w:rPr>
                <w:lang w:val="en-GB"/>
              </w:rPr>
            </w:pPr>
            <w:r>
              <w:rPr>
                <w:lang w:val="en-GB"/>
              </w:rPr>
              <w:t xml:space="preserve">When young people don’t feel listened to. </w:t>
            </w:r>
          </w:p>
        </w:tc>
      </w:tr>
      <w:tr w:rsidR="003E75F7" w14:paraId="053523D6" w14:textId="77777777" w:rsidTr="003E75F7">
        <w:tc>
          <w:tcPr>
            <w:tcW w:w="5324" w:type="dxa"/>
          </w:tcPr>
          <w:p w14:paraId="7EF9FD49" w14:textId="3B69450B" w:rsidR="003E75F7" w:rsidRDefault="003E75F7" w:rsidP="003E75F7">
            <w:pPr>
              <w:rPr>
                <w:lang w:val="en-GB"/>
              </w:rPr>
            </w:pPr>
            <w:r>
              <w:rPr>
                <w:lang w:val="en-GB"/>
              </w:rPr>
              <w:t xml:space="preserve">Having art resources available. </w:t>
            </w:r>
          </w:p>
        </w:tc>
        <w:tc>
          <w:tcPr>
            <w:tcW w:w="5324" w:type="dxa"/>
          </w:tcPr>
          <w:p w14:paraId="5776D779" w14:textId="2102BD45" w:rsidR="003E75F7" w:rsidRDefault="003E75F7" w:rsidP="003E75F7">
            <w:pPr>
              <w:rPr>
                <w:lang w:val="en-GB"/>
              </w:rPr>
            </w:pPr>
            <w:r>
              <w:rPr>
                <w:lang w:val="en-GB"/>
              </w:rPr>
              <w:t xml:space="preserve">Not having a trusted adult to speak to. </w:t>
            </w:r>
          </w:p>
        </w:tc>
      </w:tr>
      <w:tr w:rsidR="003E75F7" w14:paraId="020890DF" w14:textId="77777777" w:rsidTr="003E75F7">
        <w:tc>
          <w:tcPr>
            <w:tcW w:w="5324" w:type="dxa"/>
          </w:tcPr>
          <w:p w14:paraId="62AC8B47" w14:textId="6973DFE9" w:rsidR="003E75F7" w:rsidRDefault="003E75F7" w:rsidP="003E75F7">
            <w:pPr>
              <w:rPr>
                <w:lang w:val="en-GB"/>
              </w:rPr>
            </w:pPr>
            <w:r>
              <w:rPr>
                <w:lang w:val="en-GB"/>
              </w:rPr>
              <w:t xml:space="preserve">Having a safe space in school to go to. </w:t>
            </w:r>
          </w:p>
        </w:tc>
        <w:tc>
          <w:tcPr>
            <w:tcW w:w="5324" w:type="dxa"/>
          </w:tcPr>
          <w:p w14:paraId="10680806" w14:textId="4A24048F" w:rsidR="003E75F7" w:rsidRDefault="003E75F7" w:rsidP="003E75F7">
            <w:pPr>
              <w:rPr>
                <w:lang w:val="en-GB"/>
              </w:rPr>
            </w:pPr>
            <w:r>
              <w:rPr>
                <w:lang w:val="en-GB"/>
              </w:rPr>
              <w:t xml:space="preserve">Challenges with friendships. </w:t>
            </w:r>
          </w:p>
        </w:tc>
      </w:tr>
      <w:tr w:rsidR="003E75F7" w14:paraId="609EB40B" w14:textId="77777777" w:rsidTr="003E75F7">
        <w:tc>
          <w:tcPr>
            <w:tcW w:w="5324" w:type="dxa"/>
          </w:tcPr>
          <w:p w14:paraId="1DAA6174" w14:textId="0CFBE107" w:rsidR="003E75F7" w:rsidRDefault="003E75F7" w:rsidP="003E75F7">
            <w:pPr>
              <w:rPr>
                <w:lang w:val="en-GB"/>
              </w:rPr>
            </w:pPr>
            <w:r>
              <w:rPr>
                <w:lang w:val="en-GB"/>
              </w:rPr>
              <w:t xml:space="preserve">Buddy benches/play leaders. </w:t>
            </w:r>
          </w:p>
        </w:tc>
        <w:tc>
          <w:tcPr>
            <w:tcW w:w="5324" w:type="dxa"/>
          </w:tcPr>
          <w:p w14:paraId="2C695997" w14:textId="51E81191" w:rsidR="003E75F7" w:rsidRDefault="0013069E" w:rsidP="003E75F7">
            <w:pPr>
              <w:rPr>
                <w:lang w:val="en-GB"/>
              </w:rPr>
            </w:pPr>
            <w:r>
              <w:rPr>
                <w:lang w:val="en-GB"/>
              </w:rPr>
              <w:t xml:space="preserve">Being forced to sit and talk. </w:t>
            </w:r>
          </w:p>
        </w:tc>
      </w:tr>
      <w:tr w:rsidR="003E75F7" w14:paraId="1240BF42" w14:textId="77777777" w:rsidTr="003E75F7">
        <w:tc>
          <w:tcPr>
            <w:tcW w:w="5324" w:type="dxa"/>
          </w:tcPr>
          <w:p w14:paraId="436E010F" w14:textId="5135ECC3" w:rsidR="003E75F7" w:rsidRDefault="003E75F7" w:rsidP="003E75F7">
            <w:pPr>
              <w:rPr>
                <w:lang w:val="en-GB"/>
              </w:rPr>
            </w:pPr>
            <w:r>
              <w:rPr>
                <w:lang w:val="en-GB"/>
              </w:rPr>
              <w:t xml:space="preserve">PECS and other symbol cards. </w:t>
            </w:r>
          </w:p>
        </w:tc>
        <w:tc>
          <w:tcPr>
            <w:tcW w:w="5324" w:type="dxa"/>
          </w:tcPr>
          <w:p w14:paraId="6E2B67F9" w14:textId="323BD5C4" w:rsidR="003E75F7" w:rsidRDefault="00722ED6" w:rsidP="003E75F7">
            <w:pPr>
              <w:rPr>
                <w:lang w:val="en-GB"/>
              </w:rPr>
            </w:pPr>
            <w:r>
              <w:rPr>
                <w:lang w:val="en-GB"/>
              </w:rPr>
              <w:t xml:space="preserve">Poor communication from adults. </w:t>
            </w:r>
          </w:p>
        </w:tc>
      </w:tr>
      <w:tr w:rsidR="003E75F7" w14:paraId="68ED6186" w14:textId="77777777" w:rsidTr="00722ED6">
        <w:tc>
          <w:tcPr>
            <w:tcW w:w="5324" w:type="dxa"/>
          </w:tcPr>
          <w:p w14:paraId="58F60DEF" w14:textId="4212376C" w:rsidR="003E75F7" w:rsidRDefault="0013069E" w:rsidP="003E75F7">
            <w:pPr>
              <w:rPr>
                <w:lang w:val="en-GB"/>
              </w:rPr>
            </w:pPr>
            <w:r>
              <w:rPr>
                <w:lang w:val="en-GB"/>
              </w:rPr>
              <w:t xml:space="preserve">Walking &amp; talking. </w:t>
            </w:r>
          </w:p>
        </w:tc>
        <w:tc>
          <w:tcPr>
            <w:tcW w:w="5324" w:type="dxa"/>
            <w:shd w:val="clear" w:color="auto" w:fill="000000" w:themeFill="text1"/>
          </w:tcPr>
          <w:p w14:paraId="7281642F" w14:textId="77777777" w:rsidR="003E75F7" w:rsidRDefault="003E75F7" w:rsidP="003E75F7">
            <w:pPr>
              <w:rPr>
                <w:lang w:val="en-GB"/>
              </w:rPr>
            </w:pPr>
          </w:p>
        </w:tc>
      </w:tr>
      <w:tr w:rsidR="003E75F7" w14:paraId="01FC5FF7" w14:textId="77777777" w:rsidTr="00722ED6">
        <w:tc>
          <w:tcPr>
            <w:tcW w:w="5324" w:type="dxa"/>
          </w:tcPr>
          <w:p w14:paraId="75C334A8" w14:textId="18AC4397" w:rsidR="003E75F7" w:rsidRDefault="0013069E" w:rsidP="003E75F7">
            <w:pPr>
              <w:rPr>
                <w:lang w:val="en-GB"/>
              </w:rPr>
            </w:pPr>
            <w:r>
              <w:rPr>
                <w:lang w:val="en-GB"/>
              </w:rPr>
              <w:t xml:space="preserve">Mini-Whiteboards. </w:t>
            </w:r>
          </w:p>
        </w:tc>
        <w:tc>
          <w:tcPr>
            <w:tcW w:w="5324" w:type="dxa"/>
            <w:shd w:val="clear" w:color="auto" w:fill="000000" w:themeFill="text1"/>
          </w:tcPr>
          <w:p w14:paraId="5CC80F36" w14:textId="77777777" w:rsidR="003E75F7" w:rsidRDefault="003E75F7" w:rsidP="003E75F7">
            <w:pPr>
              <w:rPr>
                <w:lang w:val="en-GB"/>
              </w:rPr>
            </w:pPr>
          </w:p>
        </w:tc>
      </w:tr>
      <w:tr w:rsidR="00722ED6" w14:paraId="04A9D3B0" w14:textId="77777777" w:rsidTr="00722ED6">
        <w:tc>
          <w:tcPr>
            <w:tcW w:w="5324" w:type="dxa"/>
          </w:tcPr>
          <w:p w14:paraId="35C5DFB2" w14:textId="154094EE" w:rsidR="00722ED6" w:rsidRDefault="00722ED6" w:rsidP="003E75F7">
            <w:pPr>
              <w:rPr>
                <w:lang w:val="en-GB"/>
              </w:rPr>
            </w:pPr>
            <w:r>
              <w:rPr>
                <w:lang w:val="en-GB"/>
              </w:rPr>
              <w:t xml:space="preserve">Emotion boards. </w:t>
            </w:r>
          </w:p>
        </w:tc>
        <w:tc>
          <w:tcPr>
            <w:tcW w:w="5324" w:type="dxa"/>
            <w:shd w:val="clear" w:color="auto" w:fill="000000" w:themeFill="text1"/>
          </w:tcPr>
          <w:p w14:paraId="032384C9" w14:textId="77777777" w:rsidR="00722ED6" w:rsidRDefault="00722ED6" w:rsidP="003E75F7">
            <w:pPr>
              <w:rPr>
                <w:lang w:val="en-GB"/>
              </w:rPr>
            </w:pPr>
          </w:p>
        </w:tc>
      </w:tr>
    </w:tbl>
    <w:p w14:paraId="7C76AE32" w14:textId="77777777" w:rsidR="003E75F7" w:rsidRDefault="003E75F7" w:rsidP="003E75F7">
      <w:pPr>
        <w:rPr>
          <w:lang w:val="en-GB"/>
        </w:rPr>
      </w:pPr>
    </w:p>
    <w:p w14:paraId="744EF16C" w14:textId="3B07456B" w:rsidR="00722ED6" w:rsidRDefault="003F5A45" w:rsidP="003E75F7">
      <w:pPr>
        <w:rPr>
          <w:lang w:val="en-GB"/>
        </w:rPr>
      </w:pPr>
      <w:r>
        <w:rPr>
          <w:lang w:val="en-GB"/>
        </w:rPr>
        <w:t xml:space="preserve">Young people also wanted to discuss </w:t>
      </w:r>
      <w:r w:rsidRPr="003F5A45">
        <w:rPr>
          <w:b/>
          <w:bCs/>
          <w:lang w:val="en-GB"/>
        </w:rPr>
        <w:t xml:space="preserve">Exams </w:t>
      </w:r>
      <w:r>
        <w:rPr>
          <w:lang w:val="en-GB"/>
        </w:rPr>
        <w:t xml:space="preserve">and </w:t>
      </w:r>
      <w:r w:rsidR="003C2B8A">
        <w:rPr>
          <w:lang w:val="en-GB"/>
        </w:rPr>
        <w:t xml:space="preserve">their general thoughts about them. This resulted in a full exams report which can be found on our website (referenced at the end of this document). </w:t>
      </w:r>
      <w:r w:rsidR="0057335A">
        <w:rPr>
          <w:lang w:val="en-GB"/>
        </w:rPr>
        <w:t xml:space="preserve">The </w:t>
      </w:r>
      <w:r w:rsidR="0057335A">
        <w:rPr>
          <w:lang w:val="en-GB"/>
        </w:rPr>
        <w:lastRenderedPageBreak/>
        <w:t xml:space="preserve">group also wanted to focus on </w:t>
      </w:r>
      <w:r w:rsidR="0057335A">
        <w:rPr>
          <w:b/>
          <w:bCs/>
          <w:lang w:val="en-GB"/>
        </w:rPr>
        <w:t xml:space="preserve">fundraising </w:t>
      </w:r>
      <w:r w:rsidR="0057335A">
        <w:rPr>
          <w:lang w:val="en-GB"/>
        </w:rPr>
        <w:t xml:space="preserve">for our work to improve our impact within the local communities and gave lots of ideas on how different schools could approach this. </w:t>
      </w:r>
    </w:p>
    <w:p w14:paraId="7C3CD666" w14:textId="76EF557D" w:rsidR="0057335A" w:rsidRDefault="00053C53" w:rsidP="003E75F7">
      <w:pPr>
        <w:rPr>
          <w:lang w:val="en-GB"/>
        </w:rPr>
      </w:pPr>
      <w:r>
        <w:rPr>
          <w:noProof/>
          <w:lang w:val="en-GB"/>
        </w:rPr>
        <w:drawing>
          <wp:anchor distT="0" distB="0" distL="114300" distR="114300" simplePos="0" relativeHeight="251663360" behindDoc="0" locked="0" layoutInCell="1" allowOverlap="1" wp14:anchorId="47624EE5" wp14:editId="56AFA2AE">
            <wp:simplePos x="0" y="0"/>
            <wp:positionH relativeFrom="margin">
              <wp:align>right</wp:align>
            </wp:positionH>
            <wp:positionV relativeFrom="paragraph">
              <wp:posOffset>173355</wp:posOffset>
            </wp:positionV>
            <wp:extent cx="1749425" cy="4010025"/>
            <wp:effectExtent l="0" t="0" r="3175"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9425" cy="4010025"/>
                    </a:xfrm>
                    <a:prstGeom prst="rect">
                      <a:avLst/>
                    </a:prstGeom>
                    <a:noFill/>
                  </pic:spPr>
                </pic:pic>
              </a:graphicData>
            </a:graphic>
            <wp14:sizeRelV relativeFrom="margin">
              <wp14:pctHeight>0</wp14:pctHeight>
            </wp14:sizeRelV>
          </wp:anchor>
        </w:drawing>
      </w:r>
    </w:p>
    <w:p w14:paraId="18FA97FA" w14:textId="77777777" w:rsidR="007E17F8" w:rsidRPr="001F0DA6" w:rsidRDefault="007E17F8" w:rsidP="00053C53">
      <w:pPr>
        <w:rPr>
          <w:b/>
          <w:bCs/>
          <w:lang w:val="en-GB"/>
        </w:rPr>
      </w:pPr>
      <w:r>
        <w:rPr>
          <w:noProof/>
          <w:lang w:val="en-GB"/>
        </w:rPr>
        <mc:AlternateContent>
          <mc:Choice Requires="wps">
            <w:drawing>
              <wp:anchor distT="0" distB="0" distL="114300" distR="114300" simplePos="0" relativeHeight="251664384" behindDoc="0" locked="0" layoutInCell="1" allowOverlap="1" wp14:anchorId="237781D1" wp14:editId="6F071FFD">
                <wp:simplePos x="0" y="0"/>
                <wp:positionH relativeFrom="column">
                  <wp:posOffset>3347085</wp:posOffset>
                </wp:positionH>
                <wp:positionV relativeFrom="paragraph">
                  <wp:posOffset>620395</wp:posOffset>
                </wp:positionV>
                <wp:extent cx="1362075" cy="552450"/>
                <wp:effectExtent l="0" t="19050" r="47625" b="38100"/>
                <wp:wrapNone/>
                <wp:docPr id="16" name="Arrow: Right 16"/>
                <wp:cNvGraphicFramePr/>
                <a:graphic xmlns:a="http://schemas.openxmlformats.org/drawingml/2006/main">
                  <a:graphicData uri="http://schemas.microsoft.com/office/word/2010/wordprocessingShape">
                    <wps:wsp>
                      <wps:cNvSpPr/>
                      <wps:spPr>
                        <a:xfrm>
                          <a:off x="0" y="0"/>
                          <a:ext cx="1362075" cy="552450"/>
                        </a:xfrm>
                        <a:prstGeom prst="rightArrow">
                          <a:avLst/>
                        </a:prstGeom>
                        <a:noFill/>
                        <a:ln w="25400" cap="flat">
                          <a:solidFill>
                            <a:srgbClr val="000000"/>
                          </a:solid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anchor>
            </w:drawing>
          </mc:Choice>
          <mc:Fallback>
            <w:pict>
              <v:shapetype w14:anchorId="6A5BC10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6" o:spid="_x0000_s1026" type="#_x0000_t13" style="position:absolute;margin-left:263.55pt;margin-top:48.85pt;width:107.25pt;height:43.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" adj="17220" filled="f" strokeweight="2pt">
                <v:stroke miterlimit="4"/>
                <v:textbox style="mso-fit-shape-to-text:t" inset="3pt,3pt,3pt,3pt"/>
              </v:shape>
            </w:pict>
          </mc:Fallback>
        </mc:AlternateContent>
      </w:r>
      <w:r w:rsidR="00053C53">
        <w:rPr>
          <w:lang w:val="en-GB"/>
        </w:rPr>
        <w:t xml:space="preserve">As </w:t>
      </w:r>
      <w:r>
        <w:rPr>
          <w:lang w:val="en-GB"/>
        </w:rPr>
        <w:t xml:space="preserve">Christmas approached, we used the meetings to also formally introduce our new mascot </w:t>
      </w:r>
      <w:r w:rsidRPr="001F0DA6">
        <w:rPr>
          <w:b/>
          <w:bCs/>
          <w:lang w:val="en-GB"/>
        </w:rPr>
        <w:t xml:space="preserve">BANJO </w:t>
      </w:r>
      <w:r>
        <w:rPr>
          <w:lang w:val="en-GB"/>
        </w:rPr>
        <w:t xml:space="preserve">which was designed within these engagement meetings. BANJO represents diversity at all levels and will help young people further connect with the MSC. </w:t>
      </w:r>
    </w:p>
    <w:p w14:paraId="37D9EE7C" w14:textId="77777777" w:rsidR="007E17F8" w:rsidRDefault="007E17F8" w:rsidP="00053C53">
      <w:pPr>
        <w:rPr>
          <w:lang w:val="en-GB"/>
        </w:rPr>
      </w:pPr>
    </w:p>
    <w:p w14:paraId="72075B64" w14:textId="77777777" w:rsidR="007E17F8" w:rsidRDefault="007E17F8" w:rsidP="00053C53">
      <w:pPr>
        <w:rPr>
          <w:lang w:val="en-GB"/>
        </w:rPr>
      </w:pPr>
    </w:p>
    <w:p w14:paraId="752DC339" w14:textId="77777777" w:rsidR="007E17F8" w:rsidRDefault="007E17F8" w:rsidP="00053C53">
      <w:pPr>
        <w:rPr>
          <w:lang w:val="en-GB"/>
        </w:rPr>
      </w:pPr>
    </w:p>
    <w:p w14:paraId="7153123E" w14:textId="4E83BF43" w:rsidR="00BD4857" w:rsidRDefault="0039633C" w:rsidP="00053C53">
      <w:pPr>
        <w:rPr>
          <w:lang w:val="en-GB"/>
        </w:rPr>
      </w:pPr>
      <w:r>
        <w:rPr>
          <w:b/>
          <w:bCs/>
          <w:lang w:val="en-GB"/>
        </w:rPr>
        <w:t xml:space="preserve">Anxiety </w:t>
      </w:r>
      <w:r>
        <w:rPr>
          <w:lang w:val="en-GB"/>
        </w:rPr>
        <w:t xml:space="preserve">was becoming a buzz word among young people we spoke with and so we wanted to understand this further. </w:t>
      </w:r>
      <w:r w:rsidR="00BD4857">
        <w:rPr>
          <w:lang w:val="en-GB"/>
        </w:rPr>
        <w:t xml:space="preserve">They key question focused on what anxiety means to you and your friends: </w:t>
      </w:r>
    </w:p>
    <w:p w14:paraId="46177A32" w14:textId="77777777" w:rsidR="00BD4857" w:rsidRDefault="00BD4857" w:rsidP="00053C53">
      <w:pPr>
        <w:rPr>
          <w:lang w:val="en-GB"/>
        </w:rPr>
      </w:pPr>
    </w:p>
    <w:p w14:paraId="5C887CEF" w14:textId="03D50AB0" w:rsidR="00BD4857" w:rsidRDefault="00ED441D" w:rsidP="00053C53">
      <w:pPr>
        <w:rPr>
          <w:lang w:val="en-GB"/>
        </w:rPr>
      </w:pPr>
      <w:r>
        <w:rPr>
          <w:noProof/>
          <w:lang w:val="en-GB"/>
        </w:rPr>
        <w:drawing>
          <wp:inline distT="0" distB="0" distL="0" distR="0" wp14:anchorId="15948921" wp14:editId="6FDD3FC2">
            <wp:extent cx="1057275" cy="1084900"/>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63039" cy="1090815"/>
                    </a:xfrm>
                    <a:prstGeom prst="rect">
                      <a:avLst/>
                    </a:prstGeom>
                    <a:noFill/>
                  </pic:spPr>
                </pic:pic>
              </a:graphicData>
            </a:graphic>
          </wp:inline>
        </w:drawing>
      </w:r>
      <w:r>
        <w:rPr>
          <w:lang w:val="en-GB"/>
        </w:rPr>
        <w:t xml:space="preserve">  </w:t>
      </w:r>
      <w:r>
        <w:rPr>
          <w:noProof/>
          <w:lang w:val="en-GB"/>
        </w:rPr>
        <w:drawing>
          <wp:inline distT="0" distB="0" distL="0" distR="0" wp14:anchorId="4B8085B2" wp14:editId="2D47FDB5">
            <wp:extent cx="1304729" cy="704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13252" cy="709454"/>
                    </a:xfrm>
                    <a:prstGeom prst="rect">
                      <a:avLst/>
                    </a:prstGeom>
                    <a:noFill/>
                  </pic:spPr>
                </pic:pic>
              </a:graphicData>
            </a:graphic>
          </wp:inline>
        </w:drawing>
      </w:r>
      <w:r w:rsidR="009A6D5B">
        <w:rPr>
          <w:noProof/>
          <w:lang w:val="en-GB"/>
        </w:rPr>
        <w:drawing>
          <wp:inline distT="0" distB="0" distL="0" distR="0" wp14:anchorId="5FFFDBAE" wp14:editId="3ECB6F11">
            <wp:extent cx="1206821" cy="93281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09888" cy="935186"/>
                    </a:xfrm>
                    <a:prstGeom prst="rect">
                      <a:avLst/>
                    </a:prstGeom>
                    <a:noFill/>
                  </pic:spPr>
                </pic:pic>
              </a:graphicData>
            </a:graphic>
          </wp:inline>
        </w:drawing>
      </w:r>
      <w:r w:rsidR="009A6D5B">
        <w:rPr>
          <w:noProof/>
          <w:lang w:val="en-GB"/>
        </w:rPr>
        <w:drawing>
          <wp:inline distT="0" distB="0" distL="0" distR="0" wp14:anchorId="07F825D2" wp14:editId="5F5C3D5E">
            <wp:extent cx="1162050" cy="968084"/>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9392" cy="974200"/>
                    </a:xfrm>
                    <a:prstGeom prst="rect">
                      <a:avLst/>
                    </a:prstGeom>
                    <a:noFill/>
                  </pic:spPr>
                </pic:pic>
              </a:graphicData>
            </a:graphic>
          </wp:inline>
        </w:drawing>
      </w:r>
    </w:p>
    <w:p w14:paraId="7C174874" w14:textId="77777777" w:rsidR="00BD4857" w:rsidRDefault="00BD4857" w:rsidP="00053C53">
      <w:pPr>
        <w:rPr>
          <w:lang w:val="en-GB"/>
        </w:rPr>
      </w:pPr>
    </w:p>
    <w:p w14:paraId="43E763E6" w14:textId="27BFF4F2" w:rsidR="0057335A" w:rsidRPr="0057335A" w:rsidRDefault="00880DD1" w:rsidP="00053C53">
      <w:pPr>
        <w:rPr>
          <w:lang w:val="en-GB"/>
        </w:rPr>
      </w:pPr>
      <w:r>
        <w:rPr>
          <w:noProof/>
          <w:lang w:val="en-GB"/>
        </w:rPr>
        <w:drawing>
          <wp:inline distT="0" distB="0" distL="0" distR="0" wp14:anchorId="12C570E6" wp14:editId="2F92A303">
            <wp:extent cx="1076325" cy="93728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81186" cy="941514"/>
                    </a:xfrm>
                    <a:prstGeom prst="rect">
                      <a:avLst/>
                    </a:prstGeom>
                    <a:noFill/>
                  </pic:spPr>
                </pic:pic>
              </a:graphicData>
            </a:graphic>
          </wp:inline>
        </w:drawing>
      </w:r>
      <w:r>
        <w:rPr>
          <w:noProof/>
          <w:lang w:val="en-GB"/>
        </w:rPr>
        <w:drawing>
          <wp:inline distT="0" distB="0" distL="0" distR="0" wp14:anchorId="1FEBC879" wp14:editId="4F9C3273">
            <wp:extent cx="1417955" cy="9973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24327" cy="1001857"/>
                    </a:xfrm>
                    <a:prstGeom prst="rect">
                      <a:avLst/>
                    </a:prstGeom>
                    <a:noFill/>
                  </pic:spPr>
                </pic:pic>
              </a:graphicData>
            </a:graphic>
          </wp:inline>
        </w:drawing>
      </w:r>
      <w:r w:rsidR="00425FEE">
        <w:rPr>
          <w:noProof/>
          <w:lang w:val="en-GB"/>
        </w:rPr>
        <w:drawing>
          <wp:inline distT="0" distB="0" distL="0" distR="0" wp14:anchorId="099EABF8" wp14:editId="52E217BB">
            <wp:extent cx="1163320" cy="9606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8461" cy="964885"/>
                    </a:xfrm>
                    <a:prstGeom prst="rect">
                      <a:avLst/>
                    </a:prstGeom>
                    <a:noFill/>
                  </pic:spPr>
                </pic:pic>
              </a:graphicData>
            </a:graphic>
          </wp:inline>
        </w:drawing>
      </w:r>
      <w:r w:rsidR="00425FEE">
        <w:rPr>
          <w:noProof/>
          <w:lang w:val="en-GB"/>
        </w:rPr>
        <w:drawing>
          <wp:inline distT="0" distB="0" distL="0" distR="0" wp14:anchorId="38A53B08" wp14:editId="22F4E69C">
            <wp:extent cx="1123950" cy="78520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137945" cy="794981"/>
                    </a:xfrm>
                    <a:prstGeom prst="rect">
                      <a:avLst/>
                    </a:prstGeom>
                    <a:noFill/>
                  </pic:spPr>
                </pic:pic>
              </a:graphicData>
            </a:graphic>
          </wp:inline>
        </w:drawing>
      </w:r>
      <w:r w:rsidR="00053C53">
        <w:rPr>
          <w:lang w:val="en-GB"/>
        </w:rPr>
        <w:br w:type="textWrapping" w:clear="all"/>
      </w:r>
    </w:p>
    <w:p w14:paraId="6BD92646" w14:textId="50257483" w:rsidR="00E44886" w:rsidRDefault="001536DC" w:rsidP="00E44886">
      <w:pPr>
        <w:rPr>
          <w:lang w:val="en-GB"/>
        </w:rPr>
      </w:pPr>
      <w:r>
        <w:rPr>
          <w:noProof/>
          <w:lang w:val="en-GB"/>
        </w:rPr>
        <w:drawing>
          <wp:inline distT="0" distB="0" distL="0" distR="0" wp14:anchorId="215555E7" wp14:editId="65327664">
            <wp:extent cx="1569604" cy="1047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73813" cy="1050560"/>
                    </a:xfrm>
                    <a:prstGeom prst="rect">
                      <a:avLst/>
                    </a:prstGeom>
                    <a:noFill/>
                  </pic:spPr>
                </pic:pic>
              </a:graphicData>
            </a:graphic>
          </wp:inline>
        </w:drawing>
      </w:r>
      <w:r w:rsidR="00DA1D44">
        <w:rPr>
          <w:noProof/>
          <w:lang w:val="en-GB"/>
        </w:rPr>
        <w:drawing>
          <wp:inline distT="0" distB="0" distL="0" distR="0" wp14:anchorId="7B08ED15" wp14:editId="16070B29">
            <wp:extent cx="1433540" cy="103535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42210" cy="1041618"/>
                    </a:xfrm>
                    <a:prstGeom prst="rect">
                      <a:avLst/>
                    </a:prstGeom>
                    <a:noFill/>
                  </pic:spPr>
                </pic:pic>
              </a:graphicData>
            </a:graphic>
          </wp:inline>
        </w:drawing>
      </w:r>
      <w:r w:rsidR="00DA1D44">
        <w:rPr>
          <w:noProof/>
          <w:lang w:val="en-GB"/>
        </w:rPr>
        <w:drawing>
          <wp:inline distT="0" distB="0" distL="0" distR="0" wp14:anchorId="708A8A9A" wp14:editId="5387A2B3">
            <wp:extent cx="1467437" cy="965835"/>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74960" cy="970786"/>
                    </a:xfrm>
                    <a:prstGeom prst="rect">
                      <a:avLst/>
                    </a:prstGeom>
                    <a:noFill/>
                  </pic:spPr>
                </pic:pic>
              </a:graphicData>
            </a:graphic>
          </wp:inline>
        </w:drawing>
      </w:r>
      <w:r w:rsidR="00E026F4">
        <w:rPr>
          <w:noProof/>
          <w:lang w:val="en-GB"/>
        </w:rPr>
        <w:drawing>
          <wp:inline distT="0" distB="0" distL="0" distR="0" wp14:anchorId="00135CEE" wp14:editId="4345D330">
            <wp:extent cx="1131059" cy="10261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39163" cy="1033512"/>
                    </a:xfrm>
                    <a:prstGeom prst="rect">
                      <a:avLst/>
                    </a:prstGeom>
                    <a:noFill/>
                  </pic:spPr>
                </pic:pic>
              </a:graphicData>
            </a:graphic>
          </wp:inline>
        </w:drawing>
      </w:r>
      <w:r w:rsidR="00E026F4">
        <w:rPr>
          <w:noProof/>
          <w:lang w:val="en-GB"/>
        </w:rPr>
        <w:drawing>
          <wp:inline distT="0" distB="0" distL="0" distR="0" wp14:anchorId="3927A21C" wp14:editId="3BBEA4A4">
            <wp:extent cx="1143000" cy="103771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51016" cy="1044991"/>
                    </a:xfrm>
                    <a:prstGeom prst="rect">
                      <a:avLst/>
                    </a:prstGeom>
                    <a:noFill/>
                  </pic:spPr>
                </pic:pic>
              </a:graphicData>
            </a:graphic>
          </wp:inline>
        </w:drawing>
      </w:r>
    </w:p>
    <w:p w14:paraId="05F761F7" w14:textId="77777777" w:rsidR="00E026F4" w:rsidRDefault="00E026F4" w:rsidP="00E44886">
      <w:pPr>
        <w:rPr>
          <w:lang w:val="en-GB"/>
        </w:rPr>
      </w:pPr>
    </w:p>
    <w:p w14:paraId="0F6E1830" w14:textId="4F429CB4" w:rsidR="00E026F4" w:rsidRDefault="00E634DC" w:rsidP="00E44886">
      <w:pPr>
        <w:rPr>
          <w:lang w:val="en-GB"/>
        </w:rPr>
      </w:pPr>
      <w:r>
        <w:rPr>
          <w:noProof/>
          <w:lang w:val="en-GB"/>
        </w:rPr>
        <w:drawing>
          <wp:inline distT="0" distB="0" distL="0" distR="0" wp14:anchorId="64846A1A" wp14:editId="762A45C6">
            <wp:extent cx="1352550" cy="9762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61342" cy="982623"/>
                    </a:xfrm>
                    <a:prstGeom prst="rect">
                      <a:avLst/>
                    </a:prstGeom>
                    <a:noFill/>
                  </pic:spPr>
                </pic:pic>
              </a:graphicData>
            </a:graphic>
          </wp:inline>
        </w:drawing>
      </w:r>
      <w:r>
        <w:rPr>
          <w:noProof/>
          <w:lang w:val="en-GB"/>
        </w:rPr>
        <w:drawing>
          <wp:inline distT="0" distB="0" distL="0" distR="0" wp14:anchorId="43337604" wp14:editId="4D1C007A">
            <wp:extent cx="1636122" cy="988695"/>
            <wp:effectExtent l="0" t="0" r="254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38808" cy="990318"/>
                    </a:xfrm>
                    <a:prstGeom prst="rect">
                      <a:avLst/>
                    </a:prstGeom>
                    <a:noFill/>
                  </pic:spPr>
                </pic:pic>
              </a:graphicData>
            </a:graphic>
          </wp:inline>
        </w:drawing>
      </w:r>
      <w:r w:rsidR="009F433E">
        <w:rPr>
          <w:noProof/>
          <w:lang w:val="en-GB"/>
        </w:rPr>
        <w:drawing>
          <wp:inline distT="0" distB="0" distL="0" distR="0" wp14:anchorId="3A5BC4FA" wp14:editId="0F32F24B">
            <wp:extent cx="1495217" cy="104457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98294" cy="1046725"/>
                    </a:xfrm>
                    <a:prstGeom prst="rect">
                      <a:avLst/>
                    </a:prstGeom>
                    <a:noFill/>
                  </pic:spPr>
                </pic:pic>
              </a:graphicData>
            </a:graphic>
          </wp:inline>
        </w:drawing>
      </w:r>
    </w:p>
    <w:p w14:paraId="052A38BB" w14:textId="77777777" w:rsidR="00E54BC6" w:rsidRDefault="00E54BC6" w:rsidP="00E44886">
      <w:pPr>
        <w:rPr>
          <w:lang w:val="en-GB"/>
        </w:rPr>
      </w:pPr>
    </w:p>
    <w:p w14:paraId="066B745B" w14:textId="33A09850" w:rsidR="00E54BC6" w:rsidRDefault="00CB3391" w:rsidP="00E44886">
      <w:pPr>
        <w:rPr>
          <w:lang w:val="en-GB"/>
        </w:rPr>
      </w:pPr>
      <w:r>
        <w:rPr>
          <w:b/>
          <w:bCs/>
          <w:lang w:val="en-GB"/>
        </w:rPr>
        <w:t xml:space="preserve">Banjo </w:t>
      </w:r>
      <w:r>
        <w:rPr>
          <w:lang w:val="en-GB"/>
        </w:rPr>
        <w:t xml:space="preserve">was discussed further within these meetings as young people gave their thoughts on how our mascot could be used to further share awareness. </w:t>
      </w:r>
      <w:r w:rsidR="00CF5D9A">
        <w:rPr>
          <w:lang w:val="en-GB"/>
        </w:rPr>
        <w:t xml:space="preserve">Ideas included badges, mini-banjo teddies, </w:t>
      </w:r>
      <w:r w:rsidR="00684C49">
        <w:rPr>
          <w:lang w:val="en-GB"/>
        </w:rPr>
        <w:t xml:space="preserve">find different ways for banjo to communicate, banjo social media page, some posters, </w:t>
      </w:r>
      <w:r w:rsidR="002E0FA6">
        <w:rPr>
          <w:lang w:val="en-GB"/>
        </w:rPr>
        <w:t xml:space="preserve">get them attending events, </w:t>
      </w:r>
      <w:r w:rsidR="001657F6">
        <w:rPr>
          <w:lang w:val="en-GB"/>
        </w:rPr>
        <w:t xml:space="preserve">visit different schools and produce a tag line! </w:t>
      </w:r>
    </w:p>
    <w:p w14:paraId="21D8C1A8" w14:textId="77777777" w:rsidR="001657F6" w:rsidRDefault="001657F6" w:rsidP="00E44886">
      <w:pPr>
        <w:rPr>
          <w:lang w:val="en-GB"/>
        </w:rPr>
      </w:pPr>
    </w:p>
    <w:p w14:paraId="5626E640" w14:textId="6B18747E" w:rsidR="001A22D2" w:rsidRDefault="00604711" w:rsidP="00E44886">
      <w:pPr>
        <w:rPr>
          <w:lang w:val="en-GB"/>
        </w:rPr>
      </w:pPr>
      <w:r>
        <w:rPr>
          <w:lang w:val="en-GB"/>
        </w:rPr>
        <w:t xml:space="preserve">Young people were also keen to talk about </w:t>
      </w:r>
      <w:r>
        <w:rPr>
          <w:b/>
          <w:bCs/>
          <w:lang w:val="en-GB"/>
        </w:rPr>
        <w:t xml:space="preserve">outdoor learning </w:t>
      </w:r>
      <w:r>
        <w:rPr>
          <w:lang w:val="en-GB"/>
        </w:rPr>
        <w:t xml:space="preserve">&amp; the benefits vs the disadvantages. This resulted in a presentation being created which can be shared on request (see reference list for details). </w:t>
      </w:r>
      <w:r w:rsidR="00617DB4">
        <w:rPr>
          <w:lang w:val="en-GB"/>
        </w:rPr>
        <w:t xml:space="preserve">The PPT also includes </w:t>
      </w:r>
      <w:r w:rsidR="001A22D2">
        <w:rPr>
          <w:lang w:val="en-GB"/>
        </w:rPr>
        <w:t xml:space="preserve">a short piece on links to sensory needs. </w:t>
      </w:r>
    </w:p>
    <w:p w14:paraId="5BEB1448" w14:textId="77777777" w:rsidR="001A22D2" w:rsidRDefault="001A22D2" w:rsidP="00E44886">
      <w:pPr>
        <w:rPr>
          <w:lang w:val="en-GB"/>
        </w:rPr>
      </w:pPr>
    </w:p>
    <w:p w14:paraId="72176B9A" w14:textId="77777777" w:rsidR="00292E05" w:rsidRDefault="00292E05" w:rsidP="00E44886">
      <w:pPr>
        <w:rPr>
          <w:lang w:val="en-GB"/>
        </w:rPr>
      </w:pPr>
    </w:p>
    <w:p w14:paraId="021DF1DF" w14:textId="77777777" w:rsidR="00292E05" w:rsidRDefault="00292E05" w:rsidP="00E44886">
      <w:pPr>
        <w:rPr>
          <w:lang w:val="en-GB"/>
        </w:rPr>
      </w:pPr>
    </w:p>
    <w:p w14:paraId="65C3D798" w14:textId="77777777" w:rsidR="00292E05" w:rsidRDefault="00292E05" w:rsidP="00E44886">
      <w:pPr>
        <w:rPr>
          <w:lang w:val="en-GB"/>
        </w:rPr>
      </w:pPr>
    </w:p>
    <w:p w14:paraId="273FD34B" w14:textId="5ABD8322" w:rsidR="00292E05" w:rsidRDefault="0007250E" w:rsidP="00E44886">
      <w:pPr>
        <w:rPr>
          <w:lang w:val="en-GB"/>
        </w:rPr>
      </w:pPr>
      <w:r>
        <w:rPr>
          <w:noProof/>
          <w:lang w:val="en-GB"/>
        </w:rPr>
        <w:lastRenderedPageBreak/>
        <w:drawing>
          <wp:inline distT="0" distB="0" distL="0" distR="0" wp14:anchorId="4D39CE00" wp14:editId="5C0D056E">
            <wp:extent cx="6677025" cy="2381179"/>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13391" cy="2394148"/>
                    </a:xfrm>
                    <a:prstGeom prst="rect">
                      <a:avLst/>
                    </a:prstGeom>
                    <a:noFill/>
                  </pic:spPr>
                </pic:pic>
              </a:graphicData>
            </a:graphic>
          </wp:inline>
        </w:drawing>
      </w:r>
    </w:p>
    <w:p w14:paraId="621B6F4D" w14:textId="77777777" w:rsidR="00292E05" w:rsidRDefault="00292E05" w:rsidP="00E44886">
      <w:pPr>
        <w:rPr>
          <w:lang w:val="en-GB"/>
        </w:rPr>
      </w:pPr>
    </w:p>
    <w:p w14:paraId="19F8D752" w14:textId="485B298E" w:rsidR="001A22D2" w:rsidRDefault="002C1944" w:rsidP="00E44886">
      <w:pPr>
        <w:rPr>
          <w:lang w:val="en-GB"/>
        </w:rPr>
      </w:pPr>
      <w:r>
        <w:rPr>
          <w:lang w:val="en-GB"/>
        </w:rPr>
        <w:t xml:space="preserve">Separately </w:t>
      </w:r>
      <w:r>
        <w:rPr>
          <w:b/>
          <w:bCs/>
          <w:lang w:val="en-GB"/>
        </w:rPr>
        <w:t xml:space="preserve">Physical Activity </w:t>
      </w:r>
      <w:r>
        <w:rPr>
          <w:lang w:val="en-GB"/>
        </w:rPr>
        <w:t xml:space="preserve">was also another hot topic among young people. </w:t>
      </w:r>
      <w:r w:rsidR="00AB3B11">
        <w:rPr>
          <w:lang w:val="en-GB"/>
        </w:rPr>
        <w:t xml:space="preserve">What this question focused on was what might prevent young people from being active and what might support them. </w:t>
      </w:r>
      <w:r w:rsidR="0007250E">
        <w:rPr>
          <w:lang w:val="en-GB"/>
        </w:rPr>
        <w:t>Keep</w:t>
      </w:r>
      <w:r w:rsidR="00401F1E">
        <w:rPr>
          <w:lang w:val="en-GB"/>
        </w:rPr>
        <w:t>ing</w:t>
      </w:r>
      <w:r w:rsidR="0007250E">
        <w:rPr>
          <w:lang w:val="en-GB"/>
        </w:rPr>
        <w:t xml:space="preserve"> active was chosen as a key focus area for young people in September 2021 and so has featured heavily in different discussions over the past 3-years. The team decided to produce another presentation based on this feedback (see reference list). </w:t>
      </w:r>
    </w:p>
    <w:p w14:paraId="14979027" w14:textId="77777777" w:rsidR="0007250E" w:rsidRDefault="0007250E" w:rsidP="00E44886">
      <w:pPr>
        <w:rPr>
          <w:lang w:val="en-GB"/>
        </w:rPr>
      </w:pPr>
    </w:p>
    <w:p w14:paraId="31753EE2" w14:textId="010E21D7" w:rsidR="0007250E" w:rsidRDefault="00A50087" w:rsidP="00E44886">
      <w:pPr>
        <w:rPr>
          <w:lang w:val="en-GB"/>
        </w:rPr>
      </w:pPr>
      <w:r>
        <w:rPr>
          <w:lang w:val="en-GB"/>
        </w:rPr>
        <w:t xml:space="preserve">Coming into 2024 our new song, written to help support young people better understand our mental health, was released to schools. You Can Talk is aimed at early year provisions and was written by gathering views through 2023 from young people (see the reference list for a link to the song). </w:t>
      </w:r>
      <w:r w:rsidR="000B259D">
        <w:rPr>
          <w:lang w:val="en-GB"/>
        </w:rPr>
        <w:t xml:space="preserve">The growing pressure on family finances was also being felt by young people and so </w:t>
      </w:r>
      <w:r w:rsidR="001E51E4">
        <w:rPr>
          <w:b/>
          <w:bCs/>
          <w:lang w:val="en-GB"/>
        </w:rPr>
        <w:t xml:space="preserve">poverty </w:t>
      </w:r>
      <w:r w:rsidR="001E51E4">
        <w:rPr>
          <w:lang w:val="en-GB"/>
        </w:rPr>
        <w:t xml:space="preserve">became a focus topic within the meetings. </w:t>
      </w:r>
      <w:r w:rsidR="00207493">
        <w:rPr>
          <w:lang w:val="en-GB"/>
        </w:rPr>
        <w:t xml:space="preserve">There were some suggestions and ideas on how support more families: </w:t>
      </w:r>
    </w:p>
    <w:p w14:paraId="20244828" w14:textId="28F51098" w:rsidR="00FD77D8" w:rsidRPr="00FD77D8" w:rsidRDefault="00FD77D8" w:rsidP="00FD77D8">
      <w:pPr>
        <w:pStyle w:val="ListParagraph"/>
        <w:numPr>
          <w:ilvl w:val="0"/>
          <w:numId w:val="3"/>
        </w:numPr>
        <w:rPr>
          <w:lang w:val="en-GB"/>
        </w:rPr>
      </w:pPr>
      <w:r w:rsidRPr="00FD77D8">
        <w:rPr>
          <w:lang w:val="en-GB"/>
        </w:rPr>
        <w:t>Free schools' meals</w:t>
      </w:r>
      <w:r>
        <w:rPr>
          <w:lang w:val="en-GB"/>
        </w:rPr>
        <w:t xml:space="preserve"> for all.</w:t>
      </w:r>
    </w:p>
    <w:p w14:paraId="2AF0FBCD" w14:textId="2BEFC8BF" w:rsidR="00FD77D8" w:rsidRPr="00FD77D8" w:rsidRDefault="00FD77D8" w:rsidP="00FD77D8">
      <w:pPr>
        <w:pStyle w:val="ListParagraph"/>
        <w:numPr>
          <w:ilvl w:val="0"/>
          <w:numId w:val="3"/>
        </w:numPr>
        <w:rPr>
          <w:lang w:val="en-GB"/>
        </w:rPr>
      </w:pPr>
      <w:r>
        <w:rPr>
          <w:lang w:val="en-GB"/>
        </w:rPr>
        <w:t>Further r</w:t>
      </w:r>
      <w:r w:rsidRPr="00FD77D8">
        <w:rPr>
          <w:lang w:val="en-GB"/>
        </w:rPr>
        <w:t>educe the costs of uniforms</w:t>
      </w:r>
      <w:r>
        <w:rPr>
          <w:lang w:val="en-GB"/>
        </w:rPr>
        <w:t>.</w:t>
      </w:r>
    </w:p>
    <w:p w14:paraId="79F8B612" w14:textId="61E36CC0" w:rsidR="00FD77D8" w:rsidRPr="00FD77D8" w:rsidRDefault="00FD77D8" w:rsidP="00FD77D8">
      <w:pPr>
        <w:pStyle w:val="ListParagraph"/>
        <w:numPr>
          <w:ilvl w:val="0"/>
          <w:numId w:val="3"/>
        </w:numPr>
        <w:rPr>
          <w:lang w:val="en-GB"/>
        </w:rPr>
      </w:pPr>
      <w:r>
        <w:rPr>
          <w:lang w:val="en-GB"/>
        </w:rPr>
        <w:t xml:space="preserve">Use schools as hubs to donate clothing &amp; toys. </w:t>
      </w:r>
    </w:p>
    <w:p w14:paraId="556DBF22" w14:textId="6532567A" w:rsidR="00FD77D8" w:rsidRPr="00FD77D8" w:rsidRDefault="00FD77D8" w:rsidP="00FD77D8">
      <w:pPr>
        <w:pStyle w:val="ListParagraph"/>
        <w:numPr>
          <w:ilvl w:val="0"/>
          <w:numId w:val="3"/>
        </w:numPr>
        <w:rPr>
          <w:lang w:val="en-GB"/>
        </w:rPr>
      </w:pPr>
      <w:r>
        <w:rPr>
          <w:lang w:val="en-GB"/>
        </w:rPr>
        <w:t>R</w:t>
      </w:r>
      <w:r w:rsidRPr="00FD77D8">
        <w:rPr>
          <w:lang w:val="en-GB"/>
        </w:rPr>
        <w:t>aise awareness of food banks</w:t>
      </w:r>
      <w:r>
        <w:rPr>
          <w:lang w:val="en-GB"/>
        </w:rPr>
        <w:t xml:space="preserve"> in schools and help shift the negative stigma.</w:t>
      </w:r>
    </w:p>
    <w:p w14:paraId="6E4A5916" w14:textId="5F12FBFC" w:rsidR="00FD77D8" w:rsidRPr="00FD77D8" w:rsidRDefault="00FD77D8" w:rsidP="00FD77D8">
      <w:pPr>
        <w:pStyle w:val="ListParagraph"/>
        <w:numPr>
          <w:ilvl w:val="0"/>
          <w:numId w:val="3"/>
        </w:numPr>
        <w:rPr>
          <w:lang w:val="en-GB"/>
        </w:rPr>
      </w:pPr>
      <w:r>
        <w:rPr>
          <w:lang w:val="en-GB"/>
        </w:rPr>
        <w:t xml:space="preserve">Use </w:t>
      </w:r>
      <w:r w:rsidRPr="00FD77D8">
        <w:rPr>
          <w:lang w:val="en-GB"/>
        </w:rPr>
        <w:t>non-uniform day</w:t>
      </w:r>
      <w:r>
        <w:rPr>
          <w:lang w:val="en-GB"/>
        </w:rPr>
        <w:t xml:space="preserve"> donations to better support other young people.</w:t>
      </w:r>
    </w:p>
    <w:p w14:paraId="3F1837D8" w14:textId="2B8ABE92" w:rsidR="00FD77D8" w:rsidRPr="00FD77D8" w:rsidRDefault="00FD77D8" w:rsidP="00FD77D8">
      <w:pPr>
        <w:pStyle w:val="ListParagraph"/>
        <w:numPr>
          <w:ilvl w:val="0"/>
          <w:numId w:val="3"/>
        </w:numPr>
        <w:rPr>
          <w:lang w:val="en-GB"/>
        </w:rPr>
      </w:pPr>
      <w:r>
        <w:rPr>
          <w:lang w:val="en-GB"/>
        </w:rPr>
        <w:t xml:space="preserve">Have more books and other resources available for young people. </w:t>
      </w:r>
    </w:p>
    <w:p w14:paraId="1F2325AC" w14:textId="255542B7" w:rsidR="00FD77D8" w:rsidRDefault="00FD77D8" w:rsidP="00FD77D8">
      <w:pPr>
        <w:pStyle w:val="ListParagraph"/>
        <w:numPr>
          <w:ilvl w:val="0"/>
          <w:numId w:val="3"/>
        </w:numPr>
        <w:rPr>
          <w:lang w:val="en-GB"/>
        </w:rPr>
      </w:pPr>
      <w:r>
        <w:rPr>
          <w:lang w:val="en-GB"/>
        </w:rPr>
        <w:t xml:space="preserve">Every school to have a breakfast club. </w:t>
      </w:r>
    </w:p>
    <w:p w14:paraId="706DB69E" w14:textId="6748CF2D" w:rsidR="00FD77D8" w:rsidRDefault="00FD77D8" w:rsidP="00FD77D8">
      <w:pPr>
        <w:pStyle w:val="ListParagraph"/>
        <w:numPr>
          <w:ilvl w:val="0"/>
          <w:numId w:val="3"/>
        </w:numPr>
        <w:rPr>
          <w:lang w:val="en-GB"/>
        </w:rPr>
      </w:pPr>
      <w:r>
        <w:rPr>
          <w:lang w:val="en-GB"/>
        </w:rPr>
        <w:t xml:space="preserve">Snacks for all young people but especially those from low-income families. </w:t>
      </w:r>
    </w:p>
    <w:p w14:paraId="277FD6EB" w14:textId="77777777" w:rsidR="00FD77D8" w:rsidRDefault="00FD77D8" w:rsidP="00FD77D8">
      <w:pPr>
        <w:rPr>
          <w:lang w:val="en-GB"/>
        </w:rPr>
      </w:pPr>
    </w:p>
    <w:p w14:paraId="0ED68378" w14:textId="62C719B2" w:rsidR="00E11703" w:rsidRDefault="00E11703" w:rsidP="00E11703">
      <w:pPr>
        <w:rPr>
          <w:lang w:val="en-GB"/>
        </w:rPr>
      </w:pPr>
      <w:r>
        <w:rPr>
          <w:noProof/>
          <w:lang w:val="en-GB"/>
        </w:rPr>
        <w:drawing>
          <wp:anchor distT="0" distB="0" distL="114300" distR="114300" simplePos="0" relativeHeight="251665408" behindDoc="0" locked="0" layoutInCell="1" allowOverlap="1" wp14:anchorId="5D7A8F61" wp14:editId="5942567E">
            <wp:simplePos x="4514850" y="6924675"/>
            <wp:positionH relativeFrom="column">
              <wp:align>right</wp:align>
            </wp:positionH>
            <wp:positionV relativeFrom="paragraph">
              <wp:align>top</wp:align>
            </wp:positionV>
            <wp:extent cx="2651760" cy="1993265"/>
            <wp:effectExtent l="0" t="0" r="0" b="698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51760" cy="1993265"/>
                    </a:xfrm>
                    <a:prstGeom prst="rect">
                      <a:avLst/>
                    </a:prstGeom>
                    <a:noFill/>
                  </pic:spPr>
                </pic:pic>
              </a:graphicData>
            </a:graphic>
          </wp:anchor>
        </w:drawing>
      </w:r>
      <w:r>
        <w:rPr>
          <w:lang w:val="en-GB"/>
        </w:rPr>
        <w:t xml:space="preserve">The group also took a crucial </w:t>
      </w:r>
      <w:r w:rsidRPr="001F0DA6">
        <w:rPr>
          <w:b/>
          <w:bCs/>
          <w:lang w:val="en-GB"/>
        </w:rPr>
        <w:t>vote</w:t>
      </w:r>
      <w:r>
        <w:rPr>
          <w:lang w:val="en-GB"/>
        </w:rPr>
        <w:t xml:space="preserve"> in this round of meetings, looking to set the key focus areas for the next </w:t>
      </w:r>
      <w:r w:rsidR="00EB7DE4">
        <w:rPr>
          <w:lang w:val="en-GB"/>
        </w:rPr>
        <w:t>three</w:t>
      </w:r>
      <w:r>
        <w:rPr>
          <w:lang w:val="en-GB"/>
        </w:rPr>
        <w:t xml:space="preserve"> years (from September 2024). After gathering a long list of priorities from young people the vote was then based on 15 different areas. The voting then took place with 3 resulting focus topics: </w:t>
      </w:r>
    </w:p>
    <w:p w14:paraId="489A4C73" w14:textId="77777777" w:rsidR="00E11703" w:rsidRDefault="00E11703" w:rsidP="00E11703">
      <w:pPr>
        <w:rPr>
          <w:lang w:val="en-GB"/>
        </w:rPr>
      </w:pPr>
    </w:p>
    <w:p w14:paraId="5B608CD3" w14:textId="19B28C6C" w:rsidR="00FD77D8" w:rsidRPr="00FD77D8" w:rsidRDefault="00E11703" w:rsidP="00E11703">
      <w:pPr>
        <w:rPr>
          <w:lang w:val="en-GB"/>
        </w:rPr>
      </w:pPr>
      <w:r>
        <w:rPr>
          <w:noProof/>
        </w:rPr>
        <mc:AlternateContent>
          <mc:Choice Requires="wps">
            <w:drawing>
              <wp:anchor distT="0" distB="0" distL="114300" distR="114300" simplePos="0" relativeHeight="251667456" behindDoc="0" locked="0" layoutInCell="1" allowOverlap="1" wp14:anchorId="71C1C766" wp14:editId="320B8ECA">
                <wp:simplePos x="0" y="0"/>
                <wp:positionH relativeFrom="column">
                  <wp:posOffset>0</wp:posOffset>
                </wp:positionH>
                <wp:positionV relativeFrom="paragraph">
                  <wp:posOffset>0</wp:posOffset>
                </wp:positionV>
                <wp:extent cx="1828800" cy="182880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9F1F66" w14:textId="1852EDA4" w:rsidR="00E11703" w:rsidRDefault="00E11703" w:rsidP="00E11703">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ADHD</w:t>
                            </w:r>
                          </w:p>
                          <w:p w14:paraId="287A6541" w14:textId="0D01FD57" w:rsidR="00E11703" w:rsidRDefault="00E11703" w:rsidP="00E11703">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Crime</w:t>
                            </w:r>
                          </w:p>
                          <w:p w14:paraId="38C74EAB" w14:textId="5A8650F5" w:rsidR="00E11703" w:rsidRPr="00E11703" w:rsidRDefault="00BF2F38" w:rsidP="00E11703">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Mental Health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1C1C766" id="Text Box 36" o:spid="_x0000_s1027" type="#_x0000_t202" style="position:absolute;margin-left:0;margin-top:0;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" filled="f" stroked="f">
                <v:textbox style="mso-fit-shape-to-text:t">
                  <w:txbxContent>
                    <w:p w14:paraId="759F1F66" w14:textId="1852EDA4" w:rsidR="00E11703" w:rsidRDefault="00E11703" w:rsidP="00E11703">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ADHD</w:t>
                      </w:r>
                    </w:p>
                    <w:p w14:paraId="287A6541" w14:textId="0D01FD57" w:rsidR="00E11703" w:rsidRDefault="00E11703" w:rsidP="00E11703">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Crime</w:t>
                      </w:r>
                    </w:p>
                    <w:p w14:paraId="38C74EAB" w14:textId="5A8650F5" w:rsidR="00E11703" w:rsidRPr="00E11703" w:rsidRDefault="00BF2F38" w:rsidP="00E11703">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Mental Health</w:t>
                      </w:r>
                    </w:p>
                  </w:txbxContent>
                </v:textbox>
              </v:shape>
            </w:pict>
          </mc:Fallback>
        </mc:AlternateContent>
      </w:r>
      <w:r>
        <w:rPr>
          <w:lang w:val="en-GB"/>
        </w:rPr>
        <w:br w:type="textWrapping" w:clear="all"/>
      </w:r>
    </w:p>
    <w:p w14:paraId="635EC660" w14:textId="77777777" w:rsidR="00A50087" w:rsidRDefault="00A50087" w:rsidP="00E44886">
      <w:pPr>
        <w:rPr>
          <w:lang w:val="en-GB"/>
        </w:rPr>
      </w:pPr>
    </w:p>
    <w:p w14:paraId="38780A0A" w14:textId="77777777" w:rsidR="00A50087" w:rsidRDefault="00A50087" w:rsidP="00E44886">
      <w:pPr>
        <w:rPr>
          <w:lang w:val="en-GB"/>
        </w:rPr>
      </w:pPr>
    </w:p>
    <w:p w14:paraId="45BCBD00" w14:textId="77777777" w:rsidR="00BF2F38" w:rsidRDefault="00BF2F38" w:rsidP="00BF2F38">
      <w:pPr>
        <w:rPr>
          <w:lang w:val="en-GB"/>
        </w:rPr>
      </w:pPr>
    </w:p>
    <w:p w14:paraId="73513D91" w14:textId="0EB3DD96" w:rsidR="00BF2F38" w:rsidRDefault="00BF2F38" w:rsidP="00BF2F38">
      <w:pPr>
        <w:tabs>
          <w:tab w:val="left" w:pos="6315"/>
        </w:tabs>
        <w:rPr>
          <w:lang w:val="en-GB"/>
        </w:rPr>
      </w:pPr>
      <w:r>
        <w:rPr>
          <w:lang w:val="en-GB"/>
        </w:rPr>
        <w:tab/>
      </w:r>
    </w:p>
    <w:p w14:paraId="6B16B696" w14:textId="77777777" w:rsidR="00BF2F38" w:rsidRDefault="00BF2F38" w:rsidP="00BF2F38">
      <w:pPr>
        <w:tabs>
          <w:tab w:val="left" w:pos="6315"/>
        </w:tabs>
        <w:rPr>
          <w:lang w:val="en-GB"/>
        </w:rPr>
      </w:pPr>
    </w:p>
    <w:p w14:paraId="5D0685AB" w14:textId="1B8DEC71" w:rsidR="00BF2F38" w:rsidRDefault="00C7633F" w:rsidP="00BF2F38">
      <w:pPr>
        <w:tabs>
          <w:tab w:val="left" w:pos="6315"/>
        </w:tabs>
        <w:rPr>
          <w:lang w:val="en-GB"/>
        </w:rPr>
      </w:pPr>
      <w:r>
        <w:rPr>
          <w:lang w:val="en-GB"/>
        </w:rPr>
        <w:lastRenderedPageBreak/>
        <w:t xml:space="preserve">Improving the </w:t>
      </w:r>
      <w:r w:rsidRPr="00C7633F">
        <w:rPr>
          <w:b/>
          <w:bCs/>
          <w:lang w:val="en-GB"/>
        </w:rPr>
        <w:t>national curriculum</w:t>
      </w:r>
      <w:r>
        <w:rPr>
          <w:lang w:val="en-GB"/>
        </w:rPr>
        <w:t xml:space="preserve"> was also discussed which gives some interesting local insight into what young people want to be learning about further. </w:t>
      </w:r>
      <w:r w:rsidR="005F60B5">
        <w:rPr>
          <w:lang w:val="en-GB"/>
        </w:rPr>
        <w:t>This was then put into a</w:t>
      </w:r>
      <w:r w:rsidR="003B3EFD">
        <w:rPr>
          <w:lang w:val="en-GB"/>
        </w:rPr>
        <w:t xml:space="preserve"> report which can also be requested (see reference list). </w:t>
      </w:r>
      <w:r w:rsidR="00C41386">
        <w:rPr>
          <w:lang w:val="en-GB"/>
        </w:rPr>
        <w:t xml:space="preserve">Our young ambassadors are also keen to improve engagement among schools &amp; young people. One of the ways they wish to do this is through </w:t>
      </w:r>
      <w:r w:rsidR="00C41386" w:rsidRPr="00C41386">
        <w:rPr>
          <w:b/>
          <w:bCs/>
          <w:lang w:val="en-GB"/>
        </w:rPr>
        <w:t>board games</w:t>
      </w:r>
      <w:r w:rsidR="00C41386">
        <w:rPr>
          <w:lang w:val="en-GB"/>
        </w:rPr>
        <w:t xml:space="preserve"> and so an interesting discussion point was what are young people’s favourite board games. </w:t>
      </w:r>
    </w:p>
    <w:p w14:paraId="5A3BFFF6" w14:textId="77777777" w:rsidR="00C41386" w:rsidRDefault="00C41386" w:rsidP="00BF2F38">
      <w:pPr>
        <w:tabs>
          <w:tab w:val="left" w:pos="6315"/>
        </w:tabs>
        <w:rPr>
          <w:lang w:val="en-GB"/>
        </w:rPr>
      </w:pPr>
    </w:p>
    <w:p w14:paraId="45F8AA4A" w14:textId="77777777" w:rsidR="00D022C8" w:rsidRDefault="00D022C8" w:rsidP="00D022C8">
      <w:pPr>
        <w:tabs>
          <w:tab w:val="left" w:pos="6315"/>
        </w:tabs>
        <w:rPr>
          <w:lang w:val="en-GB"/>
        </w:rPr>
      </w:pPr>
      <w:r>
        <w:rPr>
          <w:noProof/>
          <w:lang w:val="en-GB"/>
        </w:rPr>
        <w:drawing>
          <wp:anchor distT="0" distB="0" distL="114300" distR="114300" simplePos="0" relativeHeight="251668480" behindDoc="0" locked="0" layoutInCell="1" allowOverlap="1" wp14:anchorId="6034E686" wp14:editId="1342272E">
            <wp:simplePos x="4533900" y="1495425"/>
            <wp:positionH relativeFrom="column">
              <wp:align>right</wp:align>
            </wp:positionH>
            <wp:positionV relativeFrom="paragraph">
              <wp:align>top</wp:align>
            </wp:positionV>
            <wp:extent cx="2627630" cy="1383665"/>
            <wp:effectExtent l="0" t="0" r="1270" b="698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27630" cy="1383665"/>
                    </a:xfrm>
                    <a:prstGeom prst="rect">
                      <a:avLst/>
                    </a:prstGeom>
                    <a:noFill/>
                  </pic:spPr>
                </pic:pic>
              </a:graphicData>
            </a:graphic>
          </wp:anchor>
        </w:drawing>
      </w:r>
    </w:p>
    <w:p w14:paraId="2E5D75B4" w14:textId="3678B1B9" w:rsidR="00E51BB6" w:rsidRDefault="00D022C8" w:rsidP="00D022C8">
      <w:pPr>
        <w:tabs>
          <w:tab w:val="left" w:pos="6315"/>
        </w:tabs>
        <w:rPr>
          <w:lang w:val="en-GB"/>
        </w:rPr>
      </w:pPr>
      <w:r>
        <w:rPr>
          <w:lang w:val="en-GB"/>
        </w:rPr>
        <w:t>What does</w:t>
      </w:r>
      <w:r w:rsidRPr="00D022C8">
        <w:rPr>
          <w:b/>
          <w:bCs/>
          <w:lang w:val="en-GB"/>
        </w:rPr>
        <w:t xml:space="preserve"> inclusion</w:t>
      </w:r>
      <w:r>
        <w:rPr>
          <w:lang w:val="en-GB"/>
        </w:rPr>
        <w:t xml:space="preserve"> mean to young people? That was our next focus moving towards Easter. </w:t>
      </w:r>
      <w:r w:rsidR="00E51BB6">
        <w:rPr>
          <w:lang w:val="en-GB"/>
        </w:rPr>
        <w:t xml:space="preserve">We are engaging in several projects linked to inclusion and therefore we have been able to create a detailed presentation. As part of these meetings however we also gathered some videos from young people-based on their feedback and these can be found on our YouTube channel (see reference list). </w:t>
      </w:r>
    </w:p>
    <w:p w14:paraId="0EC1A53C" w14:textId="77777777" w:rsidR="00E51BB6" w:rsidRDefault="00E51BB6" w:rsidP="00D022C8">
      <w:pPr>
        <w:tabs>
          <w:tab w:val="left" w:pos="6315"/>
        </w:tabs>
        <w:rPr>
          <w:lang w:val="en-GB"/>
        </w:rPr>
      </w:pPr>
    </w:p>
    <w:p w14:paraId="450AF9A3" w14:textId="35FF7A67" w:rsidR="00C41386" w:rsidRDefault="009619C8" w:rsidP="00D022C8">
      <w:pPr>
        <w:tabs>
          <w:tab w:val="left" w:pos="6315"/>
        </w:tabs>
        <w:rPr>
          <w:lang w:val="en-GB"/>
        </w:rPr>
      </w:pPr>
      <w:r>
        <w:rPr>
          <w:lang w:val="en-GB"/>
        </w:rPr>
        <w:t xml:space="preserve">How </w:t>
      </w:r>
      <w:r w:rsidRPr="009619C8">
        <w:rPr>
          <w:b/>
          <w:bCs/>
          <w:lang w:val="en-GB"/>
        </w:rPr>
        <w:t xml:space="preserve">technology </w:t>
      </w:r>
      <w:r>
        <w:rPr>
          <w:lang w:val="en-GB"/>
        </w:rPr>
        <w:t xml:space="preserve">is viewed among young people was also discussed. </w:t>
      </w:r>
      <w:r w:rsidR="0080007D">
        <w:rPr>
          <w:lang w:val="en-GB"/>
        </w:rPr>
        <w:t xml:space="preserve">What the conversation captured was the good vs bad when it comes to technology </w:t>
      </w:r>
      <w:r w:rsidR="00C07181">
        <w:rPr>
          <w:lang w:val="en-GB"/>
        </w:rPr>
        <w:t xml:space="preserve">and the team decided to use our social media channels such as Instagram to help share these thoughts further. </w:t>
      </w:r>
      <w:r w:rsidR="00B96EDE">
        <w:rPr>
          <w:lang w:val="en-GB"/>
        </w:rPr>
        <w:t xml:space="preserve">In addition </w:t>
      </w:r>
      <w:r w:rsidR="00277788">
        <w:rPr>
          <w:lang w:val="en-GB"/>
        </w:rPr>
        <w:t>to technology the group wanted to talk about</w:t>
      </w:r>
      <w:r w:rsidR="00277788" w:rsidRPr="00277788">
        <w:rPr>
          <w:b/>
          <w:bCs/>
          <w:lang w:val="en-GB"/>
        </w:rPr>
        <w:t xml:space="preserve"> reading</w:t>
      </w:r>
      <w:r w:rsidR="00277788">
        <w:rPr>
          <w:lang w:val="en-GB"/>
        </w:rPr>
        <w:t xml:space="preserve"> </w:t>
      </w:r>
      <w:r w:rsidR="000A3A5E">
        <w:rPr>
          <w:lang w:val="en-GB"/>
        </w:rPr>
        <w:t>and more specifically what encourages/supports</w:t>
      </w:r>
      <w:r w:rsidR="00EC4159">
        <w:rPr>
          <w:lang w:val="en-GB"/>
        </w:rPr>
        <w:t xml:space="preserve"> more young people with their reading: </w:t>
      </w:r>
    </w:p>
    <w:p w14:paraId="2D6F2096" w14:textId="433DE69A" w:rsidR="00EC4159" w:rsidRDefault="0036041B" w:rsidP="0036041B">
      <w:pPr>
        <w:pStyle w:val="ListParagraph"/>
        <w:numPr>
          <w:ilvl w:val="0"/>
          <w:numId w:val="4"/>
        </w:numPr>
        <w:tabs>
          <w:tab w:val="left" w:pos="6315"/>
        </w:tabs>
        <w:rPr>
          <w:lang w:val="en-GB"/>
        </w:rPr>
      </w:pPr>
      <w:r>
        <w:rPr>
          <w:lang w:val="en-GB"/>
        </w:rPr>
        <w:t>Having more books available in schools</w:t>
      </w:r>
      <w:r w:rsidR="00B50F6E">
        <w:rPr>
          <w:lang w:val="en-GB"/>
        </w:rPr>
        <w:t>.</w:t>
      </w:r>
    </w:p>
    <w:p w14:paraId="3BE4CD18" w14:textId="2C8392F1" w:rsidR="0036041B" w:rsidRDefault="00B50F6E" w:rsidP="0036041B">
      <w:pPr>
        <w:pStyle w:val="ListParagraph"/>
        <w:numPr>
          <w:ilvl w:val="0"/>
          <w:numId w:val="4"/>
        </w:numPr>
        <w:tabs>
          <w:tab w:val="left" w:pos="6315"/>
        </w:tabs>
        <w:rPr>
          <w:lang w:val="en-GB"/>
        </w:rPr>
      </w:pPr>
      <w:r>
        <w:rPr>
          <w:lang w:val="en-GB"/>
        </w:rPr>
        <w:t>Use technology to support those who find reading difficult.</w:t>
      </w:r>
    </w:p>
    <w:p w14:paraId="41FB09C8" w14:textId="5D556330" w:rsidR="00B50F6E" w:rsidRDefault="00AE616B" w:rsidP="0036041B">
      <w:pPr>
        <w:pStyle w:val="ListParagraph"/>
        <w:numPr>
          <w:ilvl w:val="0"/>
          <w:numId w:val="4"/>
        </w:numPr>
        <w:tabs>
          <w:tab w:val="left" w:pos="6315"/>
        </w:tabs>
        <w:rPr>
          <w:lang w:val="en-GB"/>
        </w:rPr>
      </w:pPr>
      <w:r>
        <w:rPr>
          <w:lang w:val="en-GB"/>
        </w:rPr>
        <w:t xml:space="preserve">More picture books for older age groups (secondary schools). </w:t>
      </w:r>
    </w:p>
    <w:p w14:paraId="1C4836C4" w14:textId="7F472D34" w:rsidR="00AE616B" w:rsidRDefault="00EE27DF" w:rsidP="0036041B">
      <w:pPr>
        <w:pStyle w:val="ListParagraph"/>
        <w:numPr>
          <w:ilvl w:val="0"/>
          <w:numId w:val="4"/>
        </w:numPr>
        <w:tabs>
          <w:tab w:val="left" w:pos="6315"/>
        </w:tabs>
        <w:rPr>
          <w:lang w:val="en-GB"/>
        </w:rPr>
      </w:pPr>
      <w:r>
        <w:rPr>
          <w:lang w:val="en-GB"/>
        </w:rPr>
        <w:t xml:space="preserve">Better support for those who may be dyslexic. </w:t>
      </w:r>
    </w:p>
    <w:p w14:paraId="18A8FF91" w14:textId="591C1CB0" w:rsidR="00B50F6E" w:rsidRDefault="00EE27DF" w:rsidP="0036041B">
      <w:pPr>
        <w:pStyle w:val="ListParagraph"/>
        <w:numPr>
          <w:ilvl w:val="0"/>
          <w:numId w:val="4"/>
        </w:numPr>
        <w:tabs>
          <w:tab w:val="left" w:pos="6315"/>
        </w:tabs>
        <w:rPr>
          <w:lang w:val="en-GB"/>
        </w:rPr>
      </w:pPr>
      <w:r>
        <w:rPr>
          <w:lang w:val="en-GB"/>
        </w:rPr>
        <w:t xml:space="preserve">Use peer to peer reading schemes such as older children reading to younger children. </w:t>
      </w:r>
    </w:p>
    <w:p w14:paraId="68E01AF8" w14:textId="595B9424" w:rsidR="00EE27DF" w:rsidRDefault="00B5204F" w:rsidP="0036041B">
      <w:pPr>
        <w:pStyle w:val="ListParagraph"/>
        <w:numPr>
          <w:ilvl w:val="0"/>
          <w:numId w:val="4"/>
        </w:numPr>
        <w:tabs>
          <w:tab w:val="left" w:pos="6315"/>
        </w:tabs>
        <w:rPr>
          <w:lang w:val="en-GB"/>
        </w:rPr>
      </w:pPr>
      <w:r>
        <w:rPr>
          <w:lang w:val="en-GB"/>
        </w:rPr>
        <w:t xml:space="preserve">Use more dedicated spaces in schools to allow them to read. </w:t>
      </w:r>
    </w:p>
    <w:p w14:paraId="582CB7A9" w14:textId="2FD9FA1E" w:rsidR="00B5204F" w:rsidRDefault="00CE50F6" w:rsidP="0036041B">
      <w:pPr>
        <w:pStyle w:val="ListParagraph"/>
        <w:numPr>
          <w:ilvl w:val="0"/>
          <w:numId w:val="4"/>
        </w:numPr>
        <w:tabs>
          <w:tab w:val="left" w:pos="6315"/>
        </w:tabs>
        <w:rPr>
          <w:lang w:val="en-GB"/>
        </w:rPr>
      </w:pPr>
      <w:r>
        <w:rPr>
          <w:lang w:val="en-GB"/>
        </w:rPr>
        <w:t xml:space="preserve">Encourage don’t ‘force’ young people to read. </w:t>
      </w:r>
    </w:p>
    <w:p w14:paraId="073ADD7C" w14:textId="42FCB74A" w:rsidR="00CE50F6" w:rsidRDefault="00386DC9" w:rsidP="0036041B">
      <w:pPr>
        <w:pStyle w:val="ListParagraph"/>
        <w:numPr>
          <w:ilvl w:val="0"/>
          <w:numId w:val="4"/>
        </w:numPr>
        <w:tabs>
          <w:tab w:val="left" w:pos="6315"/>
        </w:tabs>
        <w:rPr>
          <w:lang w:val="en-GB"/>
        </w:rPr>
      </w:pPr>
      <w:r>
        <w:rPr>
          <w:lang w:val="en-GB"/>
        </w:rPr>
        <w:t>Provide rewards</w:t>
      </w:r>
      <w:r w:rsidR="007838F6">
        <w:rPr>
          <w:lang w:val="en-GB"/>
        </w:rPr>
        <w:t xml:space="preserve"> for reading and reaching certain ‘milestones.’ </w:t>
      </w:r>
    </w:p>
    <w:p w14:paraId="459DA681" w14:textId="577D3A43" w:rsidR="00386DC9" w:rsidRDefault="007838F6" w:rsidP="0036041B">
      <w:pPr>
        <w:pStyle w:val="ListParagraph"/>
        <w:numPr>
          <w:ilvl w:val="0"/>
          <w:numId w:val="4"/>
        </w:numPr>
        <w:tabs>
          <w:tab w:val="left" w:pos="6315"/>
        </w:tabs>
        <w:rPr>
          <w:lang w:val="en-GB"/>
        </w:rPr>
      </w:pPr>
      <w:r>
        <w:rPr>
          <w:lang w:val="en-GB"/>
        </w:rPr>
        <w:t xml:space="preserve">Have more audio books available. </w:t>
      </w:r>
    </w:p>
    <w:p w14:paraId="431C177D" w14:textId="44005A0A" w:rsidR="007838F6" w:rsidRDefault="0092613E" w:rsidP="0036041B">
      <w:pPr>
        <w:pStyle w:val="ListParagraph"/>
        <w:numPr>
          <w:ilvl w:val="0"/>
          <w:numId w:val="4"/>
        </w:numPr>
        <w:tabs>
          <w:tab w:val="left" w:pos="6315"/>
        </w:tabs>
        <w:rPr>
          <w:lang w:val="en-GB"/>
        </w:rPr>
      </w:pPr>
      <w:r>
        <w:rPr>
          <w:lang w:val="en-GB"/>
        </w:rPr>
        <w:t xml:space="preserve">Reading can really help with spelling. </w:t>
      </w:r>
    </w:p>
    <w:p w14:paraId="5C02011D" w14:textId="7C2EA306" w:rsidR="0092613E" w:rsidRDefault="0092613E" w:rsidP="0036041B">
      <w:pPr>
        <w:pStyle w:val="ListParagraph"/>
        <w:numPr>
          <w:ilvl w:val="0"/>
          <w:numId w:val="4"/>
        </w:numPr>
        <w:tabs>
          <w:tab w:val="left" w:pos="6315"/>
        </w:tabs>
        <w:rPr>
          <w:lang w:val="en-GB"/>
        </w:rPr>
      </w:pPr>
      <w:r>
        <w:rPr>
          <w:lang w:val="en-GB"/>
        </w:rPr>
        <w:t xml:space="preserve">Books that get you thinking are more popular. </w:t>
      </w:r>
    </w:p>
    <w:p w14:paraId="4047BC52" w14:textId="77777777" w:rsidR="00921C4F" w:rsidRDefault="00921C4F" w:rsidP="00921C4F">
      <w:pPr>
        <w:tabs>
          <w:tab w:val="left" w:pos="6315"/>
        </w:tabs>
        <w:rPr>
          <w:lang w:val="en-GB"/>
        </w:rPr>
      </w:pPr>
    </w:p>
    <w:p w14:paraId="2375759C" w14:textId="44F1F521" w:rsidR="00921C4F" w:rsidRDefault="00921C4F" w:rsidP="00921C4F">
      <w:pPr>
        <w:tabs>
          <w:tab w:val="left" w:pos="6315"/>
        </w:tabs>
        <w:rPr>
          <w:lang w:val="en-GB"/>
        </w:rPr>
      </w:pPr>
      <w:r>
        <w:rPr>
          <w:lang w:val="en-GB"/>
        </w:rPr>
        <w:t xml:space="preserve">The final area recorded in this year’s report for our engagement meetings is </w:t>
      </w:r>
      <w:r>
        <w:rPr>
          <w:b/>
          <w:bCs/>
          <w:lang w:val="en-GB"/>
        </w:rPr>
        <w:t xml:space="preserve">happiness. </w:t>
      </w:r>
      <w:r>
        <w:rPr>
          <w:lang w:val="en-GB"/>
        </w:rPr>
        <w:t xml:space="preserve">Young people had been identifying low levels of happiness amongst their peers which is probably reflected in mental health becoming a chosen topic for September. The feedback from these meetings was then gathered in an improving happiness report (see reference list). </w:t>
      </w:r>
    </w:p>
    <w:p w14:paraId="3CB24278" w14:textId="77777777" w:rsidR="00921C4F" w:rsidRDefault="00921C4F" w:rsidP="00921C4F">
      <w:pPr>
        <w:tabs>
          <w:tab w:val="left" w:pos="6315"/>
        </w:tabs>
        <w:rPr>
          <w:lang w:val="en-GB"/>
        </w:rPr>
      </w:pPr>
    </w:p>
    <w:p w14:paraId="05F59129" w14:textId="1A45CAE2" w:rsidR="00921C4F" w:rsidRDefault="00BB7636" w:rsidP="00921C4F">
      <w:pPr>
        <w:tabs>
          <w:tab w:val="left" w:pos="6315"/>
        </w:tabs>
        <w:rPr>
          <w:lang w:val="en-GB"/>
        </w:rPr>
      </w:pPr>
      <w:r>
        <w:rPr>
          <w:noProof/>
          <w:lang w:val="en-GB"/>
        </w:rPr>
        <w:drawing>
          <wp:inline distT="0" distB="0" distL="0" distR="0" wp14:anchorId="43F211DB" wp14:editId="0BDA36BC">
            <wp:extent cx="2103120" cy="2432685"/>
            <wp:effectExtent l="0" t="0" r="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03120" cy="2432685"/>
                    </a:xfrm>
                    <a:prstGeom prst="rect">
                      <a:avLst/>
                    </a:prstGeom>
                    <a:noFill/>
                  </pic:spPr>
                </pic:pic>
              </a:graphicData>
            </a:graphic>
          </wp:inline>
        </w:drawing>
      </w:r>
      <w:r>
        <w:rPr>
          <w:lang w:val="en-GB"/>
        </w:rPr>
        <w:t xml:space="preserve">     </w:t>
      </w:r>
      <w:r w:rsidR="003066F2">
        <w:rPr>
          <w:noProof/>
          <w:lang w:val="en-GB"/>
        </w:rPr>
        <w:drawing>
          <wp:inline distT="0" distB="0" distL="0" distR="0" wp14:anchorId="07EC17A4" wp14:editId="4E4A7A61">
            <wp:extent cx="2987040" cy="2542540"/>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7040" cy="2542540"/>
                    </a:xfrm>
                    <a:prstGeom prst="rect">
                      <a:avLst/>
                    </a:prstGeom>
                    <a:noFill/>
                  </pic:spPr>
                </pic:pic>
              </a:graphicData>
            </a:graphic>
          </wp:inline>
        </w:drawing>
      </w:r>
    </w:p>
    <w:p w14:paraId="4535DBC3" w14:textId="77777777" w:rsidR="003066F2" w:rsidRDefault="003066F2" w:rsidP="00921C4F">
      <w:pPr>
        <w:tabs>
          <w:tab w:val="left" w:pos="6315"/>
        </w:tabs>
        <w:rPr>
          <w:lang w:val="en-GB"/>
        </w:rPr>
      </w:pPr>
    </w:p>
    <w:p w14:paraId="346D1768" w14:textId="77777777" w:rsidR="003066F2" w:rsidRDefault="003066F2" w:rsidP="00921C4F">
      <w:pPr>
        <w:tabs>
          <w:tab w:val="left" w:pos="6315"/>
        </w:tabs>
        <w:rPr>
          <w:lang w:val="en-GB"/>
        </w:rPr>
      </w:pPr>
    </w:p>
    <w:p w14:paraId="0A2D6095" w14:textId="051635F4" w:rsidR="003066F2" w:rsidRPr="00587D52" w:rsidRDefault="003066F2" w:rsidP="00921C4F">
      <w:pPr>
        <w:tabs>
          <w:tab w:val="left" w:pos="6315"/>
        </w:tabs>
        <w:rPr>
          <w:i/>
          <w:iCs/>
          <w:lang w:val="en-GB"/>
        </w:rPr>
      </w:pPr>
      <w:r>
        <w:rPr>
          <w:b/>
          <w:bCs/>
          <w:u w:val="single"/>
          <w:lang w:val="en-GB"/>
        </w:rPr>
        <w:lastRenderedPageBreak/>
        <w:t>Actions &amp; Impact</w:t>
      </w:r>
      <w:r w:rsidR="00587D52">
        <w:rPr>
          <w:b/>
          <w:bCs/>
          <w:u w:val="single"/>
          <w:lang w:val="en-GB"/>
        </w:rPr>
        <w:t xml:space="preserve"> – </w:t>
      </w:r>
      <w:r w:rsidR="00587D52">
        <w:rPr>
          <w:i/>
          <w:iCs/>
          <w:lang w:val="en-GB"/>
        </w:rPr>
        <w:t xml:space="preserve">Following each round of meetings the minutes are shared with schools, published on our website and a highlights PPT is also created. </w:t>
      </w:r>
    </w:p>
    <w:p w14:paraId="03483884" w14:textId="77777777" w:rsidR="003066F2" w:rsidRDefault="003066F2" w:rsidP="00921C4F">
      <w:pPr>
        <w:tabs>
          <w:tab w:val="left" w:pos="6315"/>
        </w:tabs>
        <w:rPr>
          <w:b/>
          <w:bCs/>
          <w:u w:val="single"/>
          <w:lang w:val="en-GB"/>
        </w:rPr>
      </w:pPr>
    </w:p>
    <w:p w14:paraId="7415A1B2" w14:textId="49ED8E04" w:rsidR="003066F2" w:rsidRDefault="00587D52" w:rsidP="00587D52">
      <w:pPr>
        <w:pStyle w:val="ListParagraph"/>
        <w:numPr>
          <w:ilvl w:val="0"/>
          <w:numId w:val="5"/>
        </w:numPr>
        <w:tabs>
          <w:tab w:val="left" w:pos="6315"/>
        </w:tabs>
        <w:rPr>
          <w:lang w:val="en-GB"/>
        </w:rPr>
      </w:pPr>
      <w:r>
        <w:rPr>
          <w:b/>
          <w:bCs/>
          <w:lang w:val="en-GB"/>
        </w:rPr>
        <w:t xml:space="preserve">School’s transitions – </w:t>
      </w:r>
      <w:r>
        <w:rPr>
          <w:lang w:val="en-GB"/>
        </w:rPr>
        <w:t xml:space="preserve">This feedback has been used by our team of ambassadors as part </w:t>
      </w:r>
      <w:r w:rsidR="00F271B6">
        <w:rPr>
          <w:lang w:val="en-GB"/>
        </w:rPr>
        <w:t>of a</w:t>
      </w:r>
      <w:r>
        <w:rPr>
          <w:lang w:val="en-GB"/>
        </w:rPr>
        <w:t xml:space="preserve"> transition mentoring session and was delivered in spring 2024 to just over 100 young people across each of the 4 quadrants</w:t>
      </w:r>
      <w:r w:rsidR="00F271B6">
        <w:rPr>
          <w:lang w:val="en-GB"/>
        </w:rPr>
        <w:t xml:space="preserve"> in</w:t>
      </w:r>
      <w:r>
        <w:rPr>
          <w:lang w:val="en-GB"/>
        </w:rPr>
        <w:t xml:space="preserve"> Essex. Further positive feedback has been gathered from these sessions with a full review meeting planned, with a view of rolling this out further in 2025. </w:t>
      </w:r>
    </w:p>
    <w:p w14:paraId="267C4E9F" w14:textId="0A0B9BEE" w:rsidR="00587D52" w:rsidRDefault="00587D52" w:rsidP="00587D52">
      <w:pPr>
        <w:pStyle w:val="ListParagraph"/>
        <w:numPr>
          <w:ilvl w:val="0"/>
          <w:numId w:val="5"/>
        </w:numPr>
        <w:tabs>
          <w:tab w:val="left" w:pos="6315"/>
        </w:tabs>
        <w:rPr>
          <w:lang w:val="en-GB"/>
        </w:rPr>
      </w:pPr>
      <w:r>
        <w:rPr>
          <w:b/>
          <w:bCs/>
          <w:lang w:val="en-GB"/>
        </w:rPr>
        <w:t xml:space="preserve">Communication </w:t>
      </w:r>
      <w:r w:rsidR="00594C97">
        <w:rPr>
          <w:b/>
          <w:bCs/>
          <w:lang w:val="en-GB"/>
        </w:rPr>
        <w:t>–</w:t>
      </w:r>
      <w:r>
        <w:rPr>
          <w:lang w:val="en-GB"/>
        </w:rPr>
        <w:t xml:space="preserve"> </w:t>
      </w:r>
      <w:r w:rsidR="00594C97">
        <w:rPr>
          <w:lang w:val="en-GB"/>
        </w:rPr>
        <w:t xml:space="preserve">These thoughts were presented at an autumn SET therapy meeting &amp; recorded as part of the on-going piece of worked linked to the balanced system &amp; it’s universal offer. </w:t>
      </w:r>
    </w:p>
    <w:p w14:paraId="250D3A04" w14:textId="47F06BA7" w:rsidR="00594C97" w:rsidRDefault="00594C97" w:rsidP="00587D52">
      <w:pPr>
        <w:pStyle w:val="ListParagraph"/>
        <w:numPr>
          <w:ilvl w:val="0"/>
          <w:numId w:val="5"/>
        </w:numPr>
        <w:tabs>
          <w:tab w:val="left" w:pos="6315"/>
        </w:tabs>
        <w:rPr>
          <w:lang w:val="en-GB"/>
        </w:rPr>
      </w:pPr>
      <w:r>
        <w:rPr>
          <w:b/>
          <w:bCs/>
          <w:lang w:val="en-GB"/>
        </w:rPr>
        <w:t xml:space="preserve">Exams – </w:t>
      </w:r>
      <w:r>
        <w:rPr>
          <w:lang w:val="en-GB"/>
        </w:rPr>
        <w:t xml:space="preserve">Full report shared with schools in good time before the official exam season. </w:t>
      </w:r>
    </w:p>
    <w:p w14:paraId="64702C38" w14:textId="4BCCAC03" w:rsidR="00594C97" w:rsidRDefault="00594C97" w:rsidP="00587D52">
      <w:pPr>
        <w:pStyle w:val="ListParagraph"/>
        <w:numPr>
          <w:ilvl w:val="0"/>
          <w:numId w:val="5"/>
        </w:numPr>
        <w:tabs>
          <w:tab w:val="left" w:pos="6315"/>
        </w:tabs>
        <w:rPr>
          <w:lang w:val="en-GB"/>
        </w:rPr>
      </w:pPr>
      <w:r>
        <w:rPr>
          <w:b/>
          <w:bCs/>
          <w:lang w:val="en-GB"/>
        </w:rPr>
        <w:t xml:space="preserve">Fundraising </w:t>
      </w:r>
      <w:r>
        <w:rPr>
          <w:lang w:val="en-GB"/>
        </w:rPr>
        <w:t xml:space="preserve">– A full fundraising week has been created based on this feedback &amp; will feature within the next annual report (2024 – 2025). </w:t>
      </w:r>
    </w:p>
    <w:p w14:paraId="5AA02845" w14:textId="2F52C749" w:rsidR="00594C97" w:rsidRDefault="001F0DA6" w:rsidP="00587D52">
      <w:pPr>
        <w:pStyle w:val="ListParagraph"/>
        <w:numPr>
          <w:ilvl w:val="0"/>
          <w:numId w:val="5"/>
        </w:numPr>
        <w:tabs>
          <w:tab w:val="left" w:pos="6315"/>
        </w:tabs>
        <w:rPr>
          <w:lang w:val="en-GB"/>
        </w:rPr>
      </w:pPr>
      <w:r>
        <w:rPr>
          <w:b/>
          <w:bCs/>
          <w:lang w:val="en-GB"/>
        </w:rPr>
        <w:t xml:space="preserve">Anxiety – </w:t>
      </w:r>
      <w:r>
        <w:rPr>
          <w:lang w:val="en-GB"/>
        </w:rPr>
        <w:t xml:space="preserve">We have updated our mental health staff CPD session based on this feedback. The true impact of this will be recorded in our delivery as part of the new academic year. </w:t>
      </w:r>
    </w:p>
    <w:p w14:paraId="36205910" w14:textId="3C1166C2" w:rsidR="001F0DA6" w:rsidRDefault="001F0DA6" w:rsidP="00587D52">
      <w:pPr>
        <w:pStyle w:val="ListParagraph"/>
        <w:numPr>
          <w:ilvl w:val="0"/>
          <w:numId w:val="5"/>
        </w:numPr>
        <w:tabs>
          <w:tab w:val="left" w:pos="6315"/>
        </w:tabs>
        <w:rPr>
          <w:lang w:val="en-GB"/>
        </w:rPr>
      </w:pPr>
      <w:r>
        <w:rPr>
          <w:b/>
          <w:bCs/>
          <w:lang w:val="en-GB"/>
        </w:rPr>
        <w:t>Banjo –</w:t>
      </w:r>
      <w:r>
        <w:rPr>
          <w:lang w:val="en-GB"/>
        </w:rPr>
        <w:t xml:space="preserve"> A poster competition was </w:t>
      </w:r>
      <w:r w:rsidR="00433AA3">
        <w:rPr>
          <w:lang w:val="en-GB"/>
        </w:rPr>
        <w:t>launched,</w:t>
      </w:r>
      <w:r>
        <w:rPr>
          <w:lang w:val="en-GB"/>
        </w:rPr>
        <w:t xml:space="preserve"> and a winner has been chosen. </w:t>
      </w:r>
      <w:r w:rsidR="00433AA3">
        <w:rPr>
          <w:lang w:val="en-GB"/>
        </w:rPr>
        <w:t xml:space="preserve">Banjo has also visited several schools. The other ideas are all in progress. </w:t>
      </w:r>
    </w:p>
    <w:p w14:paraId="4FC2B68B" w14:textId="708D2349" w:rsidR="00433AA3" w:rsidRDefault="00433AA3" w:rsidP="00587D52">
      <w:pPr>
        <w:pStyle w:val="ListParagraph"/>
        <w:numPr>
          <w:ilvl w:val="0"/>
          <w:numId w:val="5"/>
        </w:numPr>
        <w:tabs>
          <w:tab w:val="left" w:pos="6315"/>
        </w:tabs>
        <w:rPr>
          <w:lang w:val="en-GB"/>
        </w:rPr>
      </w:pPr>
      <w:r>
        <w:rPr>
          <w:b/>
          <w:bCs/>
          <w:lang w:val="en-GB"/>
        </w:rPr>
        <w:t xml:space="preserve">Outdoor learning </w:t>
      </w:r>
      <w:r>
        <w:rPr>
          <w:lang w:val="en-GB"/>
        </w:rPr>
        <w:t xml:space="preserve">– PPT shared with schools &amp; now features as part of our awards in school’s programme. </w:t>
      </w:r>
    </w:p>
    <w:p w14:paraId="3821D74E" w14:textId="6F58B6DA" w:rsidR="00433AA3" w:rsidRDefault="00643E0B" w:rsidP="00732A7F">
      <w:pPr>
        <w:pStyle w:val="ListParagraph"/>
        <w:numPr>
          <w:ilvl w:val="0"/>
          <w:numId w:val="5"/>
        </w:numPr>
        <w:tabs>
          <w:tab w:val="left" w:pos="6315"/>
        </w:tabs>
        <w:rPr>
          <w:lang w:val="en-GB"/>
        </w:rPr>
      </w:pPr>
      <w:r>
        <w:rPr>
          <w:b/>
          <w:bCs/>
          <w:lang w:val="en-GB"/>
        </w:rPr>
        <w:t xml:space="preserve">Physical activity – </w:t>
      </w:r>
      <w:r w:rsidR="00DC3157">
        <w:rPr>
          <w:lang w:val="en-GB"/>
        </w:rPr>
        <w:t xml:space="preserve">The report has resulted in a presentation to the </w:t>
      </w:r>
      <w:r w:rsidR="000E193A">
        <w:rPr>
          <w:lang w:val="en-GB"/>
        </w:rPr>
        <w:t>transforming care board with some actions taken away &amp; deliver</w:t>
      </w:r>
      <w:r w:rsidR="00694BC8">
        <w:rPr>
          <w:lang w:val="en-GB"/>
        </w:rPr>
        <w:t>y of</w:t>
      </w:r>
      <w:r w:rsidR="000E193A">
        <w:rPr>
          <w:lang w:val="en-GB"/>
        </w:rPr>
        <w:t xml:space="preserve"> another presentation at the annual Active Essex</w:t>
      </w:r>
      <w:r w:rsidR="00694BC8">
        <w:rPr>
          <w:lang w:val="en-GB"/>
        </w:rPr>
        <w:t xml:space="preserve"> PE conference to help inform school practice.</w:t>
      </w:r>
      <w:r w:rsidR="000E193A">
        <w:rPr>
          <w:lang w:val="en-GB"/>
        </w:rPr>
        <w:t xml:space="preserve"> </w:t>
      </w:r>
    </w:p>
    <w:p w14:paraId="7F3B37D8" w14:textId="0DA7E3C3" w:rsidR="0042197B" w:rsidRDefault="0042197B" w:rsidP="00732A7F">
      <w:pPr>
        <w:pStyle w:val="ListParagraph"/>
        <w:numPr>
          <w:ilvl w:val="0"/>
          <w:numId w:val="5"/>
        </w:numPr>
        <w:tabs>
          <w:tab w:val="left" w:pos="6315"/>
        </w:tabs>
        <w:rPr>
          <w:lang w:val="en-GB"/>
        </w:rPr>
      </w:pPr>
      <w:r>
        <w:rPr>
          <w:b/>
          <w:bCs/>
          <w:lang w:val="en-GB"/>
        </w:rPr>
        <w:t>Poverty –</w:t>
      </w:r>
      <w:r>
        <w:rPr>
          <w:lang w:val="en-GB"/>
        </w:rPr>
        <w:t xml:space="preserve"> The report has been shared with local </w:t>
      </w:r>
      <w:r w:rsidR="00C12B1C">
        <w:rPr>
          <w:lang w:val="en-GB"/>
        </w:rPr>
        <w:t>MPs</w:t>
      </w:r>
      <w:r>
        <w:rPr>
          <w:lang w:val="en-GB"/>
        </w:rPr>
        <w:t xml:space="preserve"> across Essex but has been stalled due to </w:t>
      </w:r>
      <w:r w:rsidR="00A750D3">
        <w:rPr>
          <w:lang w:val="en-GB"/>
        </w:rPr>
        <w:t xml:space="preserve">the general election in July. </w:t>
      </w:r>
    </w:p>
    <w:p w14:paraId="227A56E5" w14:textId="7281D426" w:rsidR="00A750D3" w:rsidRDefault="00A750D3" w:rsidP="00732A7F">
      <w:pPr>
        <w:pStyle w:val="ListParagraph"/>
        <w:numPr>
          <w:ilvl w:val="0"/>
          <w:numId w:val="5"/>
        </w:numPr>
        <w:tabs>
          <w:tab w:val="left" w:pos="6315"/>
        </w:tabs>
        <w:rPr>
          <w:lang w:val="en-GB"/>
        </w:rPr>
      </w:pPr>
      <w:r>
        <w:rPr>
          <w:b/>
          <w:bCs/>
          <w:lang w:val="en-GB"/>
        </w:rPr>
        <w:t xml:space="preserve">VOTE </w:t>
      </w:r>
      <w:r w:rsidR="00F54615">
        <w:rPr>
          <w:b/>
          <w:bCs/>
          <w:lang w:val="en-GB"/>
        </w:rPr>
        <w:t>–</w:t>
      </w:r>
      <w:r>
        <w:rPr>
          <w:lang w:val="en-GB"/>
        </w:rPr>
        <w:t xml:space="preserve"> </w:t>
      </w:r>
      <w:r w:rsidR="00F54615">
        <w:rPr>
          <w:lang w:val="en-GB"/>
        </w:rPr>
        <w:t>The work on these</w:t>
      </w:r>
      <w:r w:rsidR="005F739C">
        <w:rPr>
          <w:lang w:val="en-GB"/>
        </w:rPr>
        <w:t xml:space="preserve"> priorities</w:t>
      </w:r>
      <w:r w:rsidR="00F54615">
        <w:rPr>
          <w:lang w:val="en-GB"/>
        </w:rPr>
        <w:t xml:space="preserve"> will start in September </w:t>
      </w:r>
      <w:r w:rsidR="005F739C">
        <w:rPr>
          <w:lang w:val="en-GB"/>
        </w:rPr>
        <w:t xml:space="preserve">and they have been positively received by the young people we work with directly. </w:t>
      </w:r>
    </w:p>
    <w:p w14:paraId="5D6D78CA" w14:textId="3FA7858B" w:rsidR="005F739C" w:rsidRDefault="005F739C" w:rsidP="005F739C">
      <w:pPr>
        <w:pStyle w:val="ListParagraph"/>
        <w:numPr>
          <w:ilvl w:val="0"/>
          <w:numId w:val="5"/>
        </w:numPr>
        <w:tabs>
          <w:tab w:val="left" w:pos="6315"/>
        </w:tabs>
        <w:rPr>
          <w:lang w:val="en-GB"/>
        </w:rPr>
      </w:pPr>
      <w:r>
        <w:rPr>
          <w:b/>
          <w:bCs/>
          <w:lang w:val="en-GB"/>
        </w:rPr>
        <w:t>National curriculum –</w:t>
      </w:r>
      <w:r>
        <w:rPr>
          <w:lang w:val="en-GB"/>
        </w:rPr>
        <w:t xml:space="preserve"> This report was shared with </w:t>
      </w:r>
      <w:r w:rsidR="00F901F3">
        <w:rPr>
          <w:lang w:val="en-GB"/>
        </w:rPr>
        <w:t xml:space="preserve">the department for education. </w:t>
      </w:r>
    </w:p>
    <w:p w14:paraId="573EAACB" w14:textId="11B16968" w:rsidR="00F901F3" w:rsidRDefault="00F901F3" w:rsidP="005F739C">
      <w:pPr>
        <w:pStyle w:val="ListParagraph"/>
        <w:numPr>
          <w:ilvl w:val="0"/>
          <w:numId w:val="5"/>
        </w:numPr>
        <w:tabs>
          <w:tab w:val="left" w:pos="6315"/>
        </w:tabs>
        <w:rPr>
          <w:lang w:val="en-GB"/>
        </w:rPr>
      </w:pPr>
      <w:r>
        <w:rPr>
          <w:b/>
          <w:bCs/>
          <w:lang w:val="en-GB"/>
        </w:rPr>
        <w:t>Board games –</w:t>
      </w:r>
      <w:r>
        <w:rPr>
          <w:lang w:val="en-GB"/>
        </w:rPr>
        <w:t xml:space="preserve"> Plans are being developed with our ambassadors about </w:t>
      </w:r>
      <w:r w:rsidR="00E76D1D">
        <w:rPr>
          <w:lang w:val="en-GB"/>
        </w:rPr>
        <w:t>how some engagement events can be roll</w:t>
      </w:r>
      <w:r>
        <w:rPr>
          <w:lang w:val="en-GB"/>
        </w:rPr>
        <w:t xml:space="preserve">ed out </w:t>
      </w:r>
      <w:r w:rsidR="00E76D1D">
        <w:rPr>
          <w:lang w:val="en-GB"/>
        </w:rPr>
        <w:t>in the</w:t>
      </w:r>
      <w:r w:rsidR="00C84ED3">
        <w:rPr>
          <w:lang w:val="en-GB"/>
        </w:rPr>
        <w:t xml:space="preserve"> new</w:t>
      </w:r>
      <w:r w:rsidR="00E76D1D">
        <w:rPr>
          <w:lang w:val="en-GB"/>
        </w:rPr>
        <w:t xml:space="preserve"> academic year. </w:t>
      </w:r>
    </w:p>
    <w:p w14:paraId="4F668E60" w14:textId="5072F704" w:rsidR="00E76D1D" w:rsidRDefault="00E76D1D" w:rsidP="005F739C">
      <w:pPr>
        <w:pStyle w:val="ListParagraph"/>
        <w:numPr>
          <w:ilvl w:val="0"/>
          <w:numId w:val="5"/>
        </w:numPr>
        <w:tabs>
          <w:tab w:val="left" w:pos="6315"/>
        </w:tabs>
        <w:rPr>
          <w:lang w:val="en-GB"/>
        </w:rPr>
      </w:pPr>
      <w:r>
        <w:rPr>
          <w:b/>
          <w:bCs/>
          <w:lang w:val="en-GB"/>
        </w:rPr>
        <w:t xml:space="preserve">Inclusion </w:t>
      </w:r>
      <w:r w:rsidR="00DC7426">
        <w:rPr>
          <w:b/>
          <w:bCs/>
          <w:lang w:val="en-GB"/>
        </w:rPr>
        <w:t>–</w:t>
      </w:r>
      <w:r>
        <w:rPr>
          <w:lang w:val="en-GB"/>
        </w:rPr>
        <w:t xml:space="preserve"> </w:t>
      </w:r>
      <w:r w:rsidR="00DC7426">
        <w:rPr>
          <w:lang w:val="en-GB"/>
        </w:rPr>
        <w:t xml:space="preserve">The inclusion PPT has already been used as part of an initial teacher training </w:t>
      </w:r>
      <w:r w:rsidR="00C12B1C">
        <w:rPr>
          <w:lang w:val="en-GB"/>
        </w:rPr>
        <w:t xml:space="preserve">conference and we are now looking </w:t>
      </w:r>
      <w:r w:rsidR="00434AF0">
        <w:rPr>
          <w:lang w:val="en-GB"/>
        </w:rPr>
        <w:t xml:space="preserve">at how this information can be incorporated into the current inclusion reviews and wider inclusion strategy. </w:t>
      </w:r>
    </w:p>
    <w:p w14:paraId="42A019ED" w14:textId="7DD665B0" w:rsidR="00434AF0" w:rsidRDefault="00434AF0" w:rsidP="005F739C">
      <w:pPr>
        <w:pStyle w:val="ListParagraph"/>
        <w:numPr>
          <w:ilvl w:val="0"/>
          <w:numId w:val="5"/>
        </w:numPr>
        <w:tabs>
          <w:tab w:val="left" w:pos="6315"/>
        </w:tabs>
        <w:rPr>
          <w:lang w:val="en-GB"/>
        </w:rPr>
      </w:pPr>
      <w:r>
        <w:rPr>
          <w:b/>
          <w:bCs/>
          <w:lang w:val="en-GB"/>
        </w:rPr>
        <w:t>Technology –</w:t>
      </w:r>
      <w:r>
        <w:rPr>
          <w:lang w:val="en-GB"/>
        </w:rPr>
        <w:t xml:space="preserve"> The information gathered was </w:t>
      </w:r>
      <w:r w:rsidR="001D766F">
        <w:rPr>
          <w:lang w:val="en-GB"/>
        </w:rPr>
        <w:t xml:space="preserve">put into a small social media campaign through our reach, using a video reel and shared with young people in our network. </w:t>
      </w:r>
    </w:p>
    <w:p w14:paraId="42B15660" w14:textId="57237749" w:rsidR="001D766F" w:rsidRDefault="001D766F" w:rsidP="005F739C">
      <w:pPr>
        <w:pStyle w:val="ListParagraph"/>
        <w:numPr>
          <w:ilvl w:val="0"/>
          <w:numId w:val="5"/>
        </w:numPr>
        <w:tabs>
          <w:tab w:val="left" w:pos="6315"/>
        </w:tabs>
        <w:rPr>
          <w:lang w:val="en-GB"/>
        </w:rPr>
      </w:pPr>
      <w:r>
        <w:rPr>
          <w:b/>
          <w:bCs/>
          <w:lang w:val="en-GB"/>
        </w:rPr>
        <w:t>Reading –</w:t>
      </w:r>
      <w:r>
        <w:rPr>
          <w:lang w:val="en-GB"/>
        </w:rPr>
        <w:t xml:space="preserve"> Feedback has been shared with 3 national organisations focusing on improving reading resources </w:t>
      </w:r>
      <w:r w:rsidR="001B2C2E">
        <w:rPr>
          <w:lang w:val="en-GB"/>
        </w:rPr>
        <w:t xml:space="preserve">for young people with different needs and we hope to start to see some of the impact of those. </w:t>
      </w:r>
    </w:p>
    <w:p w14:paraId="5E6E4095" w14:textId="51CE52F8" w:rsidR="001B2C2E" w:rsidRDefault="001B2C2E" w:rsidP="005F739C">
      <w:pPr>
        <w:pStyle w:val="ListParagraph"/>
        <w:numPr>
          <w:ilvl w:val="0"/>
          <w:numId w:val="5"/>
        </w:numPr>
        <w:tabs>
          <w:tab w:val="left" w:pos="6315"/>
        </w:tabs>
        <w:rPr>
          <w:lang w:val="en-GB"/>
        </w:rPr>
      </w:pPr>
      <w:r>
        <w:rPr>
          <w:b/>
          <w:bCs/>
          <w:lang w:val="en-GB"/>
        </w:rPr>
        <w:t xml:space="preserve">Happiness </w:t>
      </w:r>
      <w:r w:rsidR="003351EE">
        <w:rPr>
          <w:b/>
          <w:bCs/>
          <w:lang w:val="en-GB"/>
        </w:rPr>
        <w:t>–</w:t>
      </w:r>
      <w:r>
        <w:rPr>
          <w:lang w:val="en-GB"/>
        </w:rPr>
        <w:t xml:space="preserve"> </w:t>
      </w:r>
      <w:r w:rsidR="003351EE">
        <w:rPr>
          <w:lang w:val="en-GB"/>
        </w:rPr>
        <w:t xml:space="preserve">The report has been shared with schools </w:t>
      </w:r>
      <w:r w:rsidR="00F95BC1">
        <w:rPr>
          <w:lang w:val="en-GB"/>
        </w:rPr>
        <w:t xml:space="preserve">&amp; will also be monitored as part of our awards programme. </w:t>
      </w:r>
    </w:p>
    <w:p w14:paraId="54C22EAB" w14:textId="77777777" w:rsidR="00DD0340" w:rsidRDefault="00DD0340" w:rsidP="00DD0340">
      <w:pPr>
        <w:tabs>
          <w:tab w:val="left" w:pos="6315"/>
        </w:tabs>
        <w:rPr>
          <w:lang w:val="en-GB"/>
        </w:rPr>
      </w:pPr>
    </w:p>
    <w:p w14:paraId="1B4F6B78" w14:textId="48D2B54C" w:rsidR="00DD0340" w:rsidRPr="00EE374C" w:rsidRDefault="00DD0340" w:rsidP="00DD0340">
      <w:pPr>
        <w:tabs>
          <w:tab w:val="left" w:pos="6315"/>
        </w:tabs>
        <w:rPr>
          <w:i/>
          <w:iCs/>
          <w:lang w:val="en-GB"/>
        </w:rPr>
      </w:pPr>
      <w:r>
        <w:rPr>
          <w:b/>
          <w:bCs/>
          <w:u w:val="single"/>
          <w:lang w:val="en-GB"/>
        </w:rPr>
        <w:t>What’s coming up</w:t>
      </w:r>
      <w:r w:rsidR="00EE374C">
        <w:rPr>
          <w:b/>
          <w:bCs/>
          <w:u w:val="single"/>
          <w:lang w:val="en-GB"/>
        </w:rPr>
        <w:t xml:space="preserve"> </w:t>
      </w:r>
    </w:p>
    <w:p w14:paraId="17C87B24" w14:textId="77777777" w:rsidR="00DD0340" w:rsidRDefault="00DD0340" w:rsidP="00DD0340">
      <w:pPr>
        <w:tabs>
          <w:tab w:val="left" w:pos="6315"/>
        </w:tabs>
        <w:rPr>
          <w:b/>
          <w:bCs/>
          <w:u w:val="single"/>
          <w:lang w:val="en-GB"/>
        </w:rPr>
      </w:pPr>
    </w:p>
    <w:p w14:paraId="50421361" w14:textId="4B04E32B" w:rsidR="00C16CDB" w:rsidRPr="00FB3975" w:rsidRDefault="00AE42D5" w:rsidP="00C16CDB">
      <w:pPr>
        <w:pStyle w:val="ListParagraph"/>
        <w:numPr>
          <w:ilvl w:val="0"/>
          <w:numId w:val="6"/>
        </w:numPr>
        <w:tabs>
          <w:tab w:val="left" w:pos="6315"/>
        </w:tabs>
        <w:rPr>
          <w:b/>
          <w:bCs/>
          <w:u w:val="single"/>
          <w:lang w:val="en-GB"/>
        </w:rPr>
      </w:pPr>
      <w:r>
        <w:rPr>
          <w:b/>
          <w:bCs/>
          <w:lang w:val="en-GB"/>
        </w:rPr>
        <w:t xml:space="preserve">School SENCO’s </w:t>
      </w:r>
      <w:r w:rsidR="00FB3975">
        <w:rPr>
          <w:b/>
          <w:bCs/>
          <w:lang w:val="en-GB"/>
        </w:rPr>
        <w:t>–</w:t>
      </w:r>
      <w:r>
        <w:rPr>
          <w:b/>
          <w:bCs/>
          <w:lang w:val="en-GB"/>
        </w:rPr>
        <w:t xml:space="preserve"> </w:t>
      </w:r>
      <w:r w:rsidR="00FB3975">
        <w:rPr>
          <w:lang w:val="en-GB"/>
        </w:rPr>
        <w:t xml:space="preserve">What role do they have &amp; what would you like them to do? </w:t>
      </w:r>
    </w:p>
    <w:p w14:paraId="2C348B9D" w14:textId="1EEDA46D" w:rsidR="00FB3975" w:rsidRPr="009C4422" w:rsidRDefault="00B0564F" w:rsidP="00C16CDB">
      <w:pPr>
        <w:pStyle w:val="ListParagraph"/>
        <w:numPr>
          <w:ilvl w:val="0"/>
          <w:numId w:val="6"/>
        </w:numPr>
        <w:tabs>
          <w:tab w:val="left" w:pos="6315"/>
        </w:tabs>
        <w:rPr>
          <w:b/>
          <w:bCs/>
          <w:u w:val="single"/>
          <w:lang w:val="en-GB"/>
        </w:rPr>
      </w:pPr>
      <w:r>
        <w:rPr>
          <w:b/>
          <w:bCs/>
          <w:lang w:val="en-GB"/>
        </w:rPr>
        <w:t xml:space="preserve">One plans &amp; EHCP’s </w:t>
      </w:r>
      <w:r w:rsidR="009C4422">
        <w:rPr>
          <w:b/>
          <w:bCs/>
          <w:lang w:val="en-GB"/>
        </w:rPr>
        <w:t>–</w:t>
      </w:r>
      <w:r>
        <w:rPr>
          <w:b/>
          <w:bCs/>
          <w:lang w:val="en-GB"/>
        </w:rPr>
        <w:t xml:space="preserve"> </w:t>
      </w:r>
      <w:r w:rsidR="009C4422">
        <w:rPr>
          <w:lang w:val="en-GB"/>
        </w:rPr>
        <w:t>How should/would young people like to be involved in their plans?</w:t>
      </w:r>
    </w:p>
    <w:p w14:paraId="5C987CAF" w14:textId="75B4D1EB" w:rsidR="009C4422" w:rsidRPr="00680D51" w:rsidRDefault="00EA1AA8" w:rsidP="00C16CDB">
      <w:pPr>
        <w:pStyle w:val="ListParagraph"/>
        <w:numPr>
          <w:ilvl w:val="0"/>
          <w:numId w:val="6"/>
        </w:numPr>
        <w:tabs>
          <w:tab w:val="left" w:pos="6315"/>
        </w:tabs>
        <w:rPr>
          <w:b/>
          <w:bCs/>
          <w:u w:val="single"/>
          <w:lang w:val="en-GB"/>
        </w:rPr>
      </w:pPr>
      <w:r>
        <w:rPr>
          <w:b/>
          <w:bCs/>
          <w:lang w:val="en-GB"/>
        </w:rPr>
        <w:t xml:space="preserve">Mental health awareness </w:t>
      </w:r>
      <w:r w:rsidR="00FD2665">
        <w:rPr>
          <w:b/>
          <w:bCs/>
          <w:lang w:val="en-GB"/>
        </w:rPr>
        <w:t>–</w:t>
      </w:r>
      <w:r>
        <w:rPr>
          <w:b/>
          <w:bCs/>
          <w:lang w:val="en-GB"/>
        </w:rPr>
        <w:t xml:space="preserve"> </w:t>
      </w:r>
      <w:r w:rsidR="00FD2665">
        <w:rPr>
          <w:lang w:val="en-GB"/>
        </w:rPr>
        <w:t xml:space="preserve">What could this group </w:t>
      </w:r>
      <w:r w:rsidR="00680D51">
        <w:rPr>
          <w:lang w:val="en-GB"/>
        </w:rPr>
        <w:t xml:space="preserve">do to help support young people’s mental health? </w:t>
      </w:r>
    </w:p>
    <w:p w14:paraId="7A2A6330" w14:textId="6638A910" w:rsidR="00680D51" w:rsidRPr="00417018" w:rsidRDefault="00417018" w:rsidP="00C16CDB">
      <w:pPr>
        <w:pStyle w:val="ListParagraph"/>
        <w:numPr>
          <w:ilvl w:val="0"/>
          <w:numId w:val="6"/>
        </w:numPr>
        <w:tabs>
          <w:tab w:val="left" w:pos="6315"/>
        </w:tabs>
        <w:rPr>
          <w:b/>
          <w:bCs/>
          <w:u w:val="single"/>
          <w:lang w:val="en-GB"/>
        </w:rPr>
      </w:pPr>
      <w:r>
        <w:rPr>
          <w:b/>
          <w:bCs/>
          <w:lang w:val="en-GB"/>
        </w:rPr>
        <w:t>ADHD awareness –</w:t>
      </w:r>
      <w:r>
        <w:rPr>
          <w:lang w:val="en-GB"/>
        </w:rPr>
        <w:t xml:space="preserve"> How to build better understanding in society? </w:t>
      </w:r>
    </w:p>
    <w:p w14:paraId="64A125EE" w14:textId="4FAEE735" w:rsidR="00417018" w:rsidRPr="00F42E63" w:rsidRDefault="00906E4C" w:rsidP="00C16CDB">
      <w:pPr>
        <w:pStyle w:val="ListParagraph"/>
        <w:numPr>
          <w:ilvl w:val="0"/>
          <w:numId w:val="6"/>
        </w:numPr>
        <w:tabs>
          <w:tab w:val="left" w:pos="6315"/>
        </w:tabs>
        <w:rPr>
          <w:b/>
          <w:bCs/>
          <w:u w:val="single"/>
          <w:lang w:val="en-GB"/>
        </w:rPr>
      </w:pPr>
      <w:r>
        <w:rPr>
          <w:b/>
          <w:bCs/>
          <w:lang w:val="en-GB"/>
        </w:rPr>
        <w:t xml:space="preserve">Crime – </w:t>
      </w:r>
      <w:r>
        <w:rPr>
          <w:lang w:val="en-GB"/>
        </w:rPr>
        <w:t xml:space="preserve">Why is crime one of young people’s main priorities? </w:t>
      </w:r>
    </w:p>
    <w:p w14:paraId="27EBA4D0" w14:textId="77777777" w:rsidR="00F42E63" w:rsidRPr="00F42E63" w:rsidRDefault="00F42E63" w:rsidP="00F42E63">
      <w:pPr>
        <w:pStyle w:val="ListParagraph"/>
        <w:tabs>
          <w:tab w:val="left" w:pos="6315"/>
        </w:tabs>
        <w:rPr>
          <w:b/>
          <w:bCs/>
          <w:u w:val="single"/>
          <w:lang w:val="en-GB"/>
        </w:rPr>
      </w:pPr>
    </w:p>
    <w:p w14:paraId="7B226389" w14:textId="77117B37" w:rsidR="00F42E63" w:rsidRDefault="00F42E63" w:rsidP="00F42E63">
      <w:pPr>
        <w:tabs>
          <w:tab w:val="left" w:pos="6315"/>
        </w:tabs>
        <w:rPr>
          <w:lang w:val="en-GB"/>
        </w:rPr>
      </w:pPr>
      <w:r>
        <w:rPr>
          <w:lang w:val="en-GB"/>
        </w:rPr>
        <w:t xml:space="preserve">Other key topics </w:t>
      </w:r>
      <w:r w:rsidR="007D24DE">
        <w:rPr>
          <w:lang w:val="en-GB"/>
        </w:rPr>
        <w:t xml:space="preserve">will be identified through the summer and into the autumn. </w:t>
      </w:r>
    </w:p>
    <w:p w14:paraId="4384EA71" w14:textId="77777777" w:rsidR="007D24DE" w:rsidRDefault="007D24DE" w:rsidP="00F42E63">
      <w:pPr>
        <w:tabs>
          <w:tab w:val="left" w:pos="6315"/>
        </w:tabs>
        <w:rPr>
          <w:lang w:val="en-GB"/>
        </w:rPr>
      </w:pPr>
    </w:p>
    <w:p w14:paraId="19307120" w14:textId="77777777" w:rsidR="007D24DE" w:rsidRDefault="007D24DE" w:rsidP="00F42E63">
      <w:pPr>
        <w:tabs>
          <w:tab w:val="left" w:pos="6315"/>
        </w:tabs>
        <w:rPr>
          <w:lang w:val="en-GB"/>
        </w:rPr>
      </w:pPr>
    </w:p>
    <w:p w14:paraId="655C34DA" w14:textId="77777777" w:rsidR="007D24DE" w:rsidRDefault="007D24DE" w:rsidP="00F42E63">
      <w:pPr>
        <w:tabs>
          <w:tab w:val="left" w:pos="6315"/>
        </w:tabs>
        <w:rPr>
          <w:lang w:val="en-GB"/>
        </w:rPr>
      </w:pPr>
    </w:p>
    <w:p w14:paraId="3503978E" w14:textId="77777777" w:rsidR="007D24DE" w:rsidRDefault="007D24DE" w:rsidP="00F42E63">
      <w:pPr>
        <w:tabs>
          <w:tab w:val="left" w:pos="6315"/>
        </w:tabs>
        <w:rPr>
          <w:lang w:val="en-GB"/>
        </w:rPr>
      </w:pPr>
    </w:p>
    <w:p w14:paraId="7795E92E" w14:textId="096A8F31" w:rsidR="007D24DE" w:rsidRDefault="00CB3F8A" w:rsidP="00F42E63">
      <w:pPr>
        <w:tabs>
          <w:tab w:val="left" w:pos="6315"/>
        </w:tabs>
        <w:rPr>
          <w:b/>
          <w:bCs/>
          <w:u w:val="single"/>
          <w:lang w:val="en-GB"/>
        </w:rPr>
      </w:pPr>
      <w:bookmarkStart w:id="0" w:name="_Hlk170834899"/>
      <w:r>
        <w:rPr>
          <w:b/>
          <w:bCs/>
          <w:u w:val="single"/>
          <w:lang w:val="en-GB"/>
        </w:rPr>
        <w:t>Conclusion &amp; Overview – Engagement meetings</w:t>
      </w:r>
    </w:p>
    <w:bookmarkEnd w:id="0"/>
    <w:p w14:paraId="2B758485" w14:textId="77777777" w:rsidR="00CB3F8A" w:rsidRDefault="00CB3F8A" w:rsidP="00F42E63">
      <w:pPr>
        <w:tabs>
          <w:tab w:val="left" w:pos="6315"/>
        </w:tabs>
        <w:rPr>
          <w:b/>
          <w:bCs/>
          <w:u w:val="single"/>
          <w:lang w:val="en-GB"/>
        </w:rPr>
      </w:pPr>
    </w:p>
    <w:p w14:paraId="2E8FBCCB" w14:textId="4182A205" w:rsidR="00CB3F8A" w:rsidRDefault="00D321C2" w:rsidP="00F42E63">
      <w:pPr>
        <w:tabs>
          <w:tab w:val="left" w:pos="6315"/>
        </w:tabs>
        <w:rPr>
          <w:lang w:val="en-GB"/>
        </w:rPr>
      </w:pPr>
      <w:r>
        <w:rPr>
          <w:lang w:val="en-GB"/>
        </w:rPr>
        <w:t xml:space="preserve">Our meetings have developed this year based on feedback in 2022 about how they could be improved. This has resulted in a more structured </w:t>
      </w:r>
      <w:r w:rsidR="001446E6">
        <w:rPr>
          <w:lang w:val="en-GB"/>
        </w:rPr>
        <w:t>introduction brining in different elements of work, breaking the meetings up with games</w:t>
      </w:r>
      <w:r w:rsidR="00FA6021">
        <w:rPr>
          <w:lang w:val="en-GB"/>
        </w:rPr>
        <w:t xml:space="preserve"> and providing a better feedback document for schools after each engagement meeting. </w:t>
      </w:r>
      <w:r w:rsidR="00BF274E">
        <w:rPr>
          <w:lang w:val="en-GB"/>
        </w:rPr>
        <w:t xml:space="preserve">Looking at the data, this has been our best attended </w:t>
      </w:r>
      <w:r w:rsidR="00DD5A9A">
        <w:rPr>
          <w:lang w:val="en-GB"/>
        </w:rPr>
        <w:t>year on record but the caveat with that is that we have also conducted a higher number of meetings</w:t>
      </w:r>
      <w:r w:rsidR="00DB1B62">
        <w:rPr>
          <w:lang w:val="en-GB"/>
        </w:rPr>
        <w:t xml:space="preserve">. However, we have seen an increasing trend of growth in areas such as MID &amp; WEST Essex which have historically </w:t>
      </w:r>
      <w:r w:rsidR="001E13D8">
        <w:rPr>
          <w:lang w:val="en-GB"/>
        </w:rPr>
        <w:t>struggled compared to numbers in NORTH. There is still work to do in S</w:t>
      </w:r>
      <w:r w:rsidR="00E1248C">
        <w:rPr>
          <w:lang w:val="en-GB"/>
        </w:rPr>
        <w:t>OUTH Es</w:t>
      </w:r>
      <w:r w:rsidR="001E13D8">
        <w:rPr>
          <w:lang w:val="en-GB"/>
        </w:rPr>
        <w:t xml:space="preserve">sex to help improve engagement numbers. </w:t>
      </w:r>
    </w:p>
    <w:p w14:paraId="32E2C3DE" w14:textId="77777777" w:rsidR="001E13D8" w:rsidRDefault="001E13D8" w:rsidP="00F42E63">
      <w:pPr>
        <w:tabs>
          <w:tab w:val="left" w:pos="6315"/>
        </w:tabs>
        <w:rPr>
          <w:lang w:val="en-GB"/>
        </w:rPr>
      </w:pPr>
    </w:p>
    <w:p w14:paraId="2D091D16" w14:textId="110CE2D5" w:rsidR="001E13D8" w:rsidRDefault="00736202" w:rsidP="00F42E63">
      <w:pPr>
        <w:tabs>
          <w:tab w:val="left" w:pos="6315"/>
        </w:tabs>
        <w:rPr>
          <w:lang w:val="en-GB"/>
        </w:rPr>
      </w:pPr>
      <w:r>
        <w:rPr>
          <w:lang w:val="en-GB"/>
        </w:rPr>
        <w:t xml:space="preserve">In 2024/2025 will be moving to 4 engagement meetings rather than the planned 6 this year based on feedback from schools about the pressure of not just </w:t>
      </w:r>
      <w:r w:rsidR="00E1248C">
        <w:rPr>
          <w:lang w:val="en-GB"/>
        </w:rPr>
        <w:t xml:space="preserve">getting to so many meetings but also responding to the feedback. </w:t>
      </w:r>
      <w:r w:rsidR="00C2314B">
        <w:rPr>
          <w:lang w:val="en-GB"/>
        </w:rPr>
        <w:t xml:space="preserve">In addition to this we will be splitting the meetings into a full district model which means the areas of </w:t>
      </w:r>
      <w:r w:rsidR="00C2314B">
        <w:rPr>
          <w:b/>
          <w:bCs/>
          <w:lang w:val="en-GB"/>
        </w:rPr>
        <w:t xml:space="preserve">Castle Point, Rochford, </w:t>
      </w:r>
      <w:r w:rsidR="00360E34">
        <w:rPr>
          <w:b/>
          <w:bCs/>
          <w:lang w:val="en-GB"/>
        </w:rPr>
        <w:t xml:space="preserve">Maldon and Epping Forest </w:t>
      </w:r>
      <w:r w:rsidR="00360E34">
        <w:rPr>
          <w:lang w:val="en-GB"/>
        </w:rPr>
        <w:t>w</w:t>
      </w:r>
      <w:r w:rsidR="00681322">
        <w:rPr>
          <w:lang w:val="en-GB"/>
        </w:rPr>
        <w:t xml:space="preserve">ill have their own dedicated meetings, hopefully gathering a better local feel </w:t>
      </w:r>
      <w:r w:rsidR="006B2AC1">
        <w:rPr>
          <w:lang w:val="en-GB"/>
        </w:rPr>
        <w:t>and</w:t>
      </w:r>
      <w:r w:rsidR="00681322">
        <w:rPr>
          <w:lang w:val="en-GB"/>
        </w:rPr>
        <w:t xml:space="preserve"> reducing travel times for young people &amp; schools. </w:t>
      </w:r>
      <w:r w:rsidR="006B2AC1">
        <w:rPr>
          <w:lang w:val="en-GB"/>
        </w:rPr>
        <w:t xml:space="preserve">We think from evaluating the topics </w:t>
      </w:r>
      <w:r w:rsidR="00290D08">
        <w:rPr>
          <w:lang w:val="en-GB"/>
        </w:rPr>
        <w:t xml:space="preserve">discussed that </w:t>
      </w:r>
      <w:r w:rsidR="00290D08">
        <w:rPr>
          <w:b/>
          <w:bCs/>
          <w:lang w:val="en-GB"/>
        </w:rPr>
        <w:t xml:space="preserve">school inclusion/improvement </w:t>
      </w:r>
      <w:r w:rsidR="00290D08">
        <w:rPr>
          <w:lang w:val="en-GB"/>
        </w:rPr>
        <w:t xml:space="preserve">is a central theme </w:t>
      </w:r>
      <w:r w:rsidR="00F90D52">
        <w:rPr>
          <w:lang w:val="en-GB"/>
        </w:rPr>
        <w:t xml:space="preserve">to many </w:t>
      </w:r>
      <w:r w:rsidR="00FB1EA9">
        <w:rPr>
          <w:lang w:val="en-GB"/>
        </w:rPr>
        <w:t>of the discussions. This will help to shape our focus in terms of where we best use o</w:t>
      </w:r>
      <w:r w:rsidR="004E152E">
        <w:rPr>
          <w:lang w:val="en-GB"/>
        </w:rPr>
        <w:t xml:space="preserve">ur capacity and how it will link into our wider strategic plan. </w:t>
      </w:r>
    </w:p>
    <w:p w14:paraId="5BE7D3F1" w14:textId="77777777" w:rsidR="00643320" w:rsidRDefault="00643320" w:rsidP="00F42E63">
      <w:pPr>
        <w:tabs>
          <w:tab w:val="left" w:pos="6315"/>
        </w:tabs>
        <w:rPr>
          <w:lang w:val="en-GB"/>
        </w:rPr>
      </w:pPr>
    </w:p>
    <w:p w14:paraId="7D7512D5" w14:textId="77777777" w:rsidR="00643320" w:rsidRDefault="00643320" w:rsidP="00F42E63">
      <w:pPr>
        <w:tabs>
          <w:tab w:val="left" w:pos="6315"/>
        </w:tabs>
        <w:rPr>
          <w:lang w:val="en-GB"/>
        </w:rPr>
      </w:pPr>
    </w:p>
    <w:p w14:paraId="02AB4588" w14:textId="513CE714" w:rsidR="00643320" w:rsidRDefault="00643320" w:rsidP="00F42E63">
      <w:pPr>
        <w:tabs>
          <w:tab w:val="left" w:pos="6315"/>
        </w:tabs>
        <w:rPr>
          <w:noProof/>
        </w:rPr>
      </w:pPr>
      <w:r>
        <w:rPr>
          <w:noProof/>
        </w:rPr>
        <w:drawing>
          <wp:inline distT="0" distB="0" distL="0" distR="0" wp14:anchorId="2879D99C" wp14:editId="04834CE6">
            <wp:extent cx="6960133" cy="2320724"/>
            <wp:effectExtent l="0" t="0" r="0" b="3810"/>
            <wp:docPr id="7" name="Picture 7" descr="May be an image of 11 people and clari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y be an image of 11 people and clarine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967368" cy="2323136"/>
                    </a:xfrm>
                    <a:prstGeom prst="rect">
                      <a:avLst/>
                    </a:prstGeom>
                    <a:noFill/>
                    <a:ln>
                      <a:noFill/>
                    </a:ln>
                  </pic:spPr>
                </pic:pic>
              </a:graphicData>
            </a:graphic>
          </wp:inline>
        </w:drawing>
      </w:r>
    </w:p>
    <w:p w14:paraId="4D5A3333" w14:textId="77777777" w:rsidR="00C1038F" w:rsidRPr="00C1038F" w:rsidRDefault="00C1038F" w:rsidP="00C1038F">
      <w:pPr>
        <w:rPr>
          <w:lang w:val="en-GB"/>
        </w:rPr>
      </w:pPr>
    </w:p>
    <w:p w14:paraId="5AA8D09D" w14:textId="77777777" w:rsidR="00C1038F" w:rsidRPr="00C1038F" w:rsidRDefault="00C1038F" w:rsidP="00C1038F">
      <w:pPr>
        <w:rPr>
          <w:lang w:val="en-GB"/>
        </w:rPr>
      </w:pPr>
    </w:p>
    <w:p w14:paraId="62162120" w14:textId="77777777" w:rsidR="00C1038F" w:rsidRDefault="00C1038F" w:rsidP="00C1038F">
      <w:pPr>
        <w:rPr>
          <w:noProof/>
        </w:rPr>
      </w:pPr>
    </w:p>
    <w:p w14:paraId="0AC4DE3F" w14:textId="4D87FF71" w:rsidR="00C1038F" w:rsidRDefault="00D0524B" w:rsidP="00C1038F">
      <w:pPr>
        <w:tabs>
          <w:tab w:val="left" w:pos="6216"/>
        </w:tabs>
        <w:rPr>
          <w:lang w:val="en-GB"/>
        </w:rPr>
      </w:pPr>
      <w:r>
        <w:rPr>
          <w:noProof/>
        </w:rPr>
        <mc:AlternateContent>
          <mc:Choice Requires="wps">
            <w:drawing>
              <wp:anchor distT="0" distB="0" distL="114300" distR="114300" simplePos="0" relativeHeight="251670528" behindDoc="0" locked="0" layoutInCell="1" allowOverlap="1" wp14:anchorId="755F65AB" wp14:editId="67CC463B">
                <wp:simplePos x="0" y="0"/>
                <wp:positionH relativeFrom="column">
                  <wp:posOffset>0</wp:posOffset>
                </wp:positionH>
                <wp:positionV relativeFrom="paragraph">
                  <wp:posOffset>0</wp:posOffset>
                </wp:positionV>
                <wp:extent cx="1828800" cy="1828800"/>
                <wp:effectExtent l="0" t="0" r="0" b="0"/>
                <wp:wrapNone/>
                <wp:docPr id="40" name="Text Box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289BCA" w14:textId="22A35272" w:rsidR="00D0524B" w:rsidRPr="00D0524B" w:rsidRDefault="002B22DC" w:rsidP="00D0524B">
                            <w:pPr>
                              <w:tabs>
                                <w:tab w:val="left" w:pos="6216"/>
                              </w:tabs>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School delivery sessions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55F65AB" id="Text Box 40" o:spid="_x0000_s1028" type="#_x0000_t202" style="position:absolute;margin-left:0;margin-top:0;width:2in;height:2in;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" filled="f" stroked="f">
                <v:textbox style="mso-fit-shape-to-text:t">
                  <w:txbxContent>
                    <w:p w14:paraId="37289BCA" w14:textId="22A35272" w:rsidR="00D0524B" w:rsidRPr="00D0524B" w:rsidRDefault="002B22DC" w:rsidP="00D0524B">
                      <w:pPr>
                        <w:tabs>
                          <w:tab w:val="left" w:pos="6216"/>
                        </w:tabs>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School delivery sessions</w:t>
                      </w:r>
                    </w:p>
                  </w:txbxContent>
                </v:textbox>
              </v:shape>
            </w:pict>
          </mc:Fallback>
        </mc:AlternateContent>
      </w:r>
      <w:r w:rsidR="00C1038F">
        <w:rPr>
          <w:lang w:val="en-GB"/>
        </w:rPr>
        <w:tab/>
      </w:r>
    </w:p>
    <w:p w14:paraId="00076343" w14:textId="77777777" w:rsidR="002B22DC" w:rsidRPr="002B22DC" w:rsidRDefault="002B22DC" w:rsidP="002B22DC">
      <w:pPr>
        <w:rPr>
          <w:lang w:val="en-GB"/>
        </w:rPr>
      </w:pPr>
    </w:p>
    <w:p w14:paraId="286F1277" w14:textId="77777777" w:rsidR="002B22DC" w:rsidRPr="002B22DC" w:rsidRDefault="002B22DC" w:rsidP="002B22DC">
      <w:pPr>
        <w:rPr>
          <w:lang w:val="en-GB"/>
        </w:rPr>
      </w:pPr>
    </w:p>
    <w:p w14:paraId="2D0AE31D" w14:textId="77777777" w:rsidR="002B22DC" w:rsidRDefault="002B22DC" w:rsidP="002B22DC">
      <w:pPr>
        <w:rPr>
          <w:lang w:val="en-GB"/>
        </w:rPr>
      </w:pPr>
    </w:p>
    <w:p w14:paraId="40B8E741" w14:textId="4F4EE788" w:rsidR="002B22DC" w:rsidRDefault="002B22DC" w:rsidP="002B22DC">
      <w:pPr>
        <w:rPr>
          <w:b/>
          <w:bCs/>
          <w:u w:val="single"/>
          <w:lang w:val="en-GB"/>
        </w:rPr>
      </w:pPr>
      <w:r>
        <w:rPr>
          <w:b/>
          <w:bCs/>
          <w:u w:val="single"/>
          <w:lang w:val="en-GB"/>
        </w:rPr>
        <w:t xml:space="preserve">What did we have on offer? </w:t>
      </w:r>
    </w:p>
    <w:p w14:paraId="44B3A1B0" w14:textId="77777777" w:rsidR="002B22DC" w:rsidRDefault="002B22DC" w:rsidP="002B22DC">
      <w:pPr>
        <w:rPr>
          <w:b/>
          <w:bCs/>
          <w:u w:val="single"/>
          <w:lang w:val="en-GB"/>
        </w:rPr>
      </w:pPr>
    </w:p>
    <w:p w14:paraId="76AD3A25" w14:textId="3DABE138" w:rsidR="002B22DC" w:rsidRDefault="003700E7" w:rsidP="002B22DC">
      <w:pPr>
        <w:rPr>
          <w:lang w:val="en-GB"/>
        </w:rPr>
      </w:pPr>
      <w:r>
        <w:rPr>
          <w:lang w:val="en-GB"/>
        </w:rPr>
        <w:t xml:space="preserve">All </w:t>
      </w:r>
      <w:r w:rsidR="00D37672">
        <w:rPr>
          <w:lang w:val="en-GB"/>
        </w:rPr>
        <w:t xml:space="preserve">our school delivery sessions </w:t>
      </w:r>
      <w:r w:rsidR="00CB0E54">
        <w:rPr>
          <w:lang w:val="en-GB"/>
        </w:rPr>
        <w:t xml:space="preserve">have been designed with young people over </w:t>
      </w:r>
      <w:r>
        <w:rPr>
          <w:lang w:val="en-GB"/>
        </w:rPr>
        <w:t>several</w:t>
      </w:r>
      <w:r w:rsidR="00CB0E54">
        <w:rPr>
          <w:lang w:val="en-GB"/>
        </w:rPr>
        <w:t xml:space="preserve"> years and then developed using our own SEND knowledge</w:t>
      </w:r>
      <w:r w:rsidR="00C33A96">
        <w:rPr>
          <w:lang w:val="en-GB"/>
        </w:rPr>
        <w:t xml:space="preserve">, working alongside strategic leads within the local area both from education &amp; health services. </w:t>
      </w:r>
      <w:r w:rsidR="00EA038E">
        <w:rPr>
          <w:lang w:val="en-GB"/>
        </w:rPr>
        <w:t>We have an offer for young people which include</w:t>
      </w:r>
      <w:r w:rsidR="00EF04AB">
        <w:rPr>
          <w:lang w:val="en-GB"/>
        </w:rPr>
        <w:t>s</w:t>
      </w:r>
      <w:r w:rsidR="00EA038E">
        <w:rPr>
          <w:lang w:val="en-GB"/>
        </w:rPr>
        <w:t xml:space="preserve"> the following</w:t>
      </w:r>
      <w:r w:rsidR="00EF04AB">
        <w:rPr>
          <w:lang w:val="en-GB"/>
        </w:rPr>
        <w:t xml:space="preserve">: </w:t>
      </w:r>
    </w:p>
    <w:p w14:paraId="46EB0472" w14:textId="78F04E11" w:rsidR="00EF04AB" w:rsidRDefault="00EF04AB" w:rsidP="00EF04AB">
      <w:pPr>
        <w:pStyle w:val="ListParagraph"/>
        <w:numPr>
          <w:ilvl w:val="0"/>
          <w:numId w:val="7"/>
        </w:numPr>
        <w:rPr>
          <w:lang w:val="en-GB"/>
        </w:rPr>
      </w:pPr>
      <w:r>
        <w:rPr>
          <w:lang w:val="en-GB"/>
        </w:rPr>
        <w:t>Autism awareness workshop</w:t>
      </w:r>
    </w:p>
    <w:p w14:paraId="37937CB7" w14:textId="25A35C94" w:rsidR="00EF04AB" w:rsidRDefault="00EF04AB" w:rsidP="00EF04AB">
      <w:pPr>
        <w:pStyle w:val="ListParagraph"/>
        <w:numPr>
          <w:ilvl w:val="0"/>
          <w:numId w:val="7"/>
        </w:numPr>
        <w:rPr>
          <w:lang w:val="en-GB"/>
        </w:rPr>
      </w:pPr>
      <w:r>
        <w:rPr>
          <w:lang w:val="en-GB"/>
        </w:rPr>
        <w:t>ADHD awareness workshop</w:t>
      </w:r>
    </w:p>
    <w:p w14:paraId="7379111C" w14:textId="33A78BF8" w:rsidR="00EF04AB" w:rsidRDefault="00F67DBC" w:rsidP="00EF04AB">
      <w:pPr>
        <w:pStyle w:val="ListParagraph"/>
        <w:numPr>
          <w:ilvl w:val="0"/>
          <w:numId w:val="7"/>
        </w:numPr>
        <w:rPr>
          <w:lang w:val="en-GB"/>
        </w:rPr>
      </w:pPr>
      <w:r>
        <w:rPr>
          <w:lang w:val="en-GB"/>
        </w:rPr>
        <w:t>Mental health assembly</w:t>
      </w:r>
    </w:p>
    <w:p w14:paraId="5AF69628" w14:textId="41BE85D4" w:rsidR="00F67DBC" w:rsidRDefault="00F67DBC" w:rsidP="00EF04AB">
      <w:pPr>
        <w:pStyle w:val="ListParagraph"/>
        <w:numPr>
          <w:ilvl w:val="0"/>
          <w:numId w:val="7"/>
        </w:numPr>
        <w:rPr>
          <w:lang w:val="en-GB"/>
        </w:rPr>
      </w:pPr>
      <w:r>
        <w:rPr>
          <w:lang w:val="en-GB"/>
        </w:rPr>
        <w:t>Anti-bullying assembly</w:t>
      </w:r>
    </w:p>
    <w:p w14:paraId="1ADAFF07" w14:textId="6966D4FC" w:rsidR="00F67DBC" w:rsidRDefault="00F531D2" w:rsidP="00EF04AB">
      <w:pPr>
        <w:pStyle w:val="ListParagraph"/>
        <w:numPr>
          <w:ilvl w:val="0"/>
          <w:numId w:val="7"/>
        </w:numPr>
        <w:rPr>
          <w:lang w:val="en-GB"/>
        </w:rPr>
      </w:pPr>
      <w:r>
        <w:rPr>
          <w:lang w:val="en-GB"/>
        </w:rPr>
        <w:t xml:space="preserve">SEND </w:t>
      </w:r>
      <w:r w:rsidR="00741C83">
        <w:rPr>
          <w:lang w:val="en-GB"/>
        </w:rPr>
        <w:t>assembly</w:t>
      </w:r>
    </w:p>
    <w:p w14:paraId="6FE2A7F6" w14:textId="77777777" w:rsidR="00741C83" w:rsidRDefault="00741C83" w:rsidP="00741C83">
      <w:pPr>
        <w:pStyle w:val="ListParagraph"/>
        <w:rPr>
          <w:lang w:val="en-GB"/>
        </w:rPr>
      </w:pPr>
    </w:p>
    <w:p w14:paraId="74F07058" w14:textId="49162922" w:rsidR="00F531D2" w:rsidRDefault="00741C83" w:rsidP="00F531D2">
      <w:pPr>
        <w:rPr>
          <w:lang w:val="en-GB"/>
        </w:rPr>
      </w:pPr>
      <w:r>
        <w:rPr>
          <w:lang w:val="en-GB"/>
        </w:rPr>
        <w:lastRenderedPageBreak/>
        <w:t xml:space="preserve">(For more information on these sessions see the reference list) </w:t>
      </w:r>
    </w:p>
    <w:p w14:paraId="5C90B0A5" w14:textId="2724BD30" w:rsidR="00741C83" w:rsidRDefault="00741C83" w:rsidP="00F531D2">
      <w:pPr>
        <w:rPr>
          <w:lang w:val="en-GB"/>
        </w:rPr>
      </w:pPr>
      <w:r>
        <w:rPr>
          <w:lang w:val="en-GB"/>
        </w:rPr>
        <w:t>In addition to the young people’s offer we</w:t>
      </w:r>
      <w:r w:rsidR="00E2744B">
        <w:rPr>
          <w:lang w:val="en-GB"/>
        </w:rPr>
        <w:t xml:space="preserve"> also</w:t>
      </w:r>
      <w:r>
        <w:rPr>
          <w:lang w:val="en-GB"/>
        </w:rPr>
        <w:t xml:space="preserve"> have </w:t>
      </w:r>
      <w:r w:rsidR="00A75F7F">
        <w:rPr>
          <w:lang w:val="en-GB"/>
        </w:rPr>
        <w:t>a staff CPD offer</w:t>
      </w:r>
      <w:r w:rsidR="00E2744B">
        <w:rPr>
          <w:lang w:val="en-GB"/>
        </w:rPr>
        <w:t xml:space="preserve"> which includes: </w:t>
      </w:r>
    </w:p>
    <w:p w14:paraId="48B0A17C" w14:textId="0931F2BD" w:rsidR="00E2744B" w:rsidRPr="005E2EF5" w:rsidRDefault="00E2744B" w:rsidP="00E2744B">
      <w:pPr>
        <w:pStyle w:val="ListParagraph"/>
        <w:numPr>
          <w:ilvl w:val="0"/>
          <w:numId w:val="8"/>
        </w:numPr>
        <w:rPr>
          <w:lang w:val="en-GB"/>
        </w:rPr>
      </w:pPr>
      <w:r w:rsidRPr="005E2EF5">
        <w:rPr>
          <w:lang w:val="en-GB"/>
        </w:rPr>
        <w:t xml:space="preserve">Understand to support – Autism awareness </w:t>
      </w:r>
    </w:p>
    <w:p w14:paraId="36483A2E" w14:textId="4BB61DC0" w:rsidR="00E2744B" w:rsidRDefault="00E2744B" w:rsidP="00E2744B">
      <w:pPr>
        <w:pStyle w:val="ListParagraph"/>
        <w:numPr>
          <w:ilvl w:val="0"/>
          <w:numId w:val="8"/>
        </w:numPr>
        <w:rPr>
          <w:lang w:val="en-GB"/>
        </w:rPr>
      </w:pPr>
      <w:r>
        <w:rPr>
          <w:lang w:val="en-GB"/>
        </w:rPr>
        <w:t xml:space="preserve">Early intervention strategies to support mental wellbeing </w:t>
      </w:r>
      <w:r w:rsidR="0012246F">
        <w:rPr>
          <w:lang w:val="en-GB"/>
        </w:rPr>
        <w:t>–</w:t>
      </w:r>
      <w:r>
        <w:rPr>
          <w:lang w:val="en-GB"/>
        </w:rPr>
        <w:t xml:space="preserve"> </w:t>
      </w:r>
      <w:r w:rsidR="0012246F">
        <w:rPr>
          <w:lang w:val="en-GB"/>
        </w:rPr>
        <w:t>Mental health (in two parts)</w:t>
      </w:r>
    </w:p>
    <w:p w14:paraId="307E37C4" w14:textId="3F124EAC" w:rsidR="0012246F" w:rsidRDefault="0012246F" w:rsidP="00E2744B">
      <w:pPr>
        <w:pStyle w:val="ListParagraph"/>
        <w:numPr>
          <w:ilvl w:val="0"/>
          <w:numId w:val="8"/>
        </w:numPr>
        <w:rPr>
          <w:lang w:val="en-GB"/>
        </w:rPr>
      </w:pPr>
      <w:r>
        <w:rPr>
          <w:lang w:val="en-GB"/>
        </w:rPr>
        <w:t>Speech, Language &amp; Communication – Whole school approaches</w:t>
      </w:r>
    </w:p>
    <w:p w14:paraId="6CBD1801" w14:textId="77777777" w:rsidR="0012246F" w:rsidRPr="0012246F" w:rsidRDefault="0012246F" w:rsidP="0012246F">
      <w:pPr>
        <w:rPr>
          <w:lang w:val="en-GB"/>
        </w:rPr>
      </w:pPr>
    </w:p>
    <w:p w14:paraId="18D4F44E" w14:textId="6B0C6DEA" w:rsidR="00741C83" w:rsidRDefault="007C127D" w:rsidP="007E0B26">
      <w:pPr>
        <w:tabs>
          <w:tab w:val="left" w:pos="7109"/>
        </w:tabs>
        <w:rPr>
          <w:lang w:val="en-GB"/>
        </w:rPr>
      </w:pPr>
      <w:r w:rsidRPr="007C127D">
        <w:rPr>
          <w:lang w:val="en-GB"/>
        </w:rPr>
        <w:t>(For more information on these sessions see the reference list)</w:t>
      </w:r>
      <w:r w:rsidR="007E0B26">
        <w:rPr>
          <w:lang w:val="en-GB"/>
        </w:rPr>
        <w:tab/>
      </w:r>
    </w:p>
    <w:p w14:paraId="1101ED8B" w14:textId="77777777" w:rsidR="00F7158B" w:rsidRDefault="00F7158B" w:rsidP="00F531D2">
      <w:pPr>
        <w:rPr>
          <w:lang w:val="en-GB"/>
        </w:rPr>
      </w:pPr>
    </w:p>
    <w:p w14:paraId="0A423DFE" w14:textId="70DFDBB4" w:rsidR="00F7158B" w:rsidRDefault="006E1D5E" w:rsidP="00F531D2">
      <w:pPr>
        <w:rPr>
          <w:lang w:val="en-GB"/>
        </w:rPr>
      </w:pPr>
      <w:r>
        <w:rPr>
          <w:lang w:val="en-GB"/>
        </w:rPr>
        <w:t xml:space="preserve">Separate to our core offer we have also developed a self-esteem programme which </w:t>
      </w:r>
      <w:r w:rsidR="007B313A">
        <w:rPr>
          <w:lang w:val="en-GB"/>
        </w:rPr>
        <w:t>is now in a manual format available for all schools and features as part of the Trauma Perceptive Practice offer, within the HIVE pla</w:t>
      </w:r>
      <w:r w:rsidR="00124233">
        <w:rPr>
          <w:lang w:val="en-GB"/>
        </w:rPr>
        <w:t xml:space="preserve">tform. A special mention to the Essex SEMH team for their support with this project and ensuring the </w:t>
      </w:r>
      <w:r w:rsidR="0065574C">
        <w:rPr>
          <w:lang w:val="en-GB"/>
        </w:rPr>
        <w:t xml:space="preserve">manual could be produced. </w:t>
      </w:r>
    </w:p>
    <w:p w14:paraId="7E0DE0B4" w14:textId="77777777" w:rsidR="0065574C" w:rsidRDefault="0065574C" w:rsidP="00F531D2">
      <w:pPr>
        <w:rPr>
          <w:lang w:val="en-GB"/>
        </w:rPr>
      </w:pPr>
    </w:p>
    <w:p w14:paraId="3CB08750" w14:textId="77777777" w:rsidR="0065574C" w:rsidRDefault="0065574C" w:rsidP="00F531D2">
      <w:pPr>
        <w:rPr>
          <w:lang w:val="en-GB"/>
        </w:rPr>
      </w:pPr>
    </w:p>
    <w:p w14:paraId="7DB54021" w14:textId="6E527D88" w:rsidR="002E7CD8" w:rsidRDefault="00D336B1" w:rsidP="00F531D2">
      <w:pPr>
        <w:rPr>
          <w:lang w:val="en-GB"/>
        </w:rPr>
      </w:pPr>
      <w:r>
        <w:rPr>
          <w:noProof/>
          <w:lang w:val="en-GB"/>
        </w:rPr>
        <w:drawing>
          <wp:inline distT="0" distB="0" distL="0" distR="0" wp14:anchorId="6421C467" wp14:editId="365A888C">
            <wp:extent cx="2517775" cy="313944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17775" cy="3139440"/>
                    </a:xfrm>
                    <a:prstGeom prst="rect">
                      <a:avLst/>
                    </a:prstGeom>
                    <a:noFill/>
                  </pic:spPr>
                </pic:pic>
              </a:graphicData>
            </a:graphic>
          </wp:inline>
        </w:drawing>
      </w:r>
      <w:r>
        <w:rPr>
          <w:lang w:val="en-GB"/>
        </w:rPr>
        <w:t xml:space="preserve">   </w:t>
      </w:r>
      <w:r w:rsidR="00E37B33">
        <w:rPr>
          <w:lang w:val="en-GB"/>
        </w:rPr>
        <w:t xml:space="preserve">          </w:t>
      </w:r>
      <w:r w:rsidR="00066E77">
        <w:rPr>
          <w:noProof/>
          <w:lang w:val="en-GB"/>
        </w:rPr>
        <w:drawing>
          <wp:inline distT="0" distB="0" distL="0" distR="0" wp14:anchorId="1EB8FB9A" wp14:editId="05A766EF">
            <wp:extent cx="3464567" cy="2749550"/>
            <wp:effectExtent l="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66547" cy="2751121"/>
                    </a:xfrm>
                    <a:prstGeom prst="rect">
                      <a:avLst/>
                    </a:prstGeom>
                    <a:noFill/>
                  </pic:spPr>
                </pic:pic>
              </a:graphicData>
            </a:graphic>
          </wp:inline>
        </w:drawing>
      </w:r>
    </w:p>
    <w:p w14:paraId="5B6DF211" w14:textId="77777777" w:rsidR="002E7CD8" w:rsidRDefault="002E7CD8" w:rsidP="00F531D2">
      <w:pPr>
        <w:rPr>
          <w:lang w:val="en-GB"/>
        </w:rPr>
      </w:pPr>
    </w:p>
    <w:p w14:paraId="3EC5F898" w14:textId="77777777" w:rsidR="002E7CD8" w:rsidRDefault="002E7CD8" w:rsidP="00F531D2">
      <w:pPr>
        <w:rPr>
          <w:lang w:val="en-GB"/>
        </w:rPr>
      </w:pPr>
    </w:p>
    <w:p w14:paraId="3C3191D1" w14:textId="77777777" w:rsidR="002E7CD8" w:rsidRDefault="002E7CD8" w:rsidP="00F531D2">
      <w:pPr>
        <w:rPr>
          <w:lang w:val="en-GB"/>
        </w:rPr>
      </w:pPr>
    </w:p>
    <w:p w14:paraId="1344C0BB" w14:textId="77777777" w:rsidR="002E7CD8" w:rsidRDefault="002E7CD8" w:rsidP="00F531D2">
      <w:pPr>
        <w:rPr>
          <w:lang w:val="en-GB"/>
        </w:rPr>
      </w:pPr>
    </w:p>
    <w:p w14:paraId="285D5434" w14:textId="7CC23E4E" w:rsidR="002E7CD8" w:rsidRDefault="00AB19FA" w:rsidP="00F531D2">
      <w:pPr>
        <w:rPr>
          <w:lang w:val="en-GB"/>
        </w:rPr>
      </w:pPr>
      <w:r>
        <w:rPr>
          <w:noProof/>
          <w:lang w:val="en-GB"/>
        </w:rPr>
        <w:drawing>
          <wp:inline distT="0" distB="0" distL="0" distR="0" wp14:anchorId="64EDF048" wp14:editId="37317484">
            <wp:extent cx="3295650" cy="2677057"/>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02611" cy="2682711"/>
                    </a:xfrm>
                    <a:prstGeom prst="rect">
                      <a:avLst/>
                    </a:prstGeom>
                    <a:noFill/>
                  </pic:spPr>
                </pic:pic>
              </a:graphicData>
            </a:graphic>
          </wp:inline>
        </w:drawing>
      </w:r>
      <w:r>
        <w:rPr>
          <w:lang w:val="en-GB"/>
        </w:rPr>
        <w:t xml:space="preserve">                           </w:t>
      </w:r>
      <w:r w:rsidR="00985AE1">
        <w:rPr>
          <w:noProof/>
          <w:lang w:val="en-GB"/>
        </w:rPr>
        <w:drawing>
          <wp:inline distT="0" distB="0" distL="0" distR="0" wp14:anchorId="3DF3889B" wp14:editId="19055608">
            <wp:extent cx="2407920" cy="30911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07920" cy="3091180"/>
                    </a:xfrm>
                    <a:prstGeom prst="rect">
                      <a:avLst/>
                    </a:prstGeom>
                    <a:noFill/>
                  </pic:spPr>
                </pic:pic>
              </a:graphicData>
            </a:graphic>
          </wp:inline>
        </w:drawing>
      </w:r>
    </w:p>
    <w:p w14:paraId="456E0990" w14:textId="77777777" w:rsidR="002E7CD8" w:rsidRDefault="002E7CD8" w:rsidP="00F531D2">
      <w:pPr>
        <w:rPr>
          <w:lang w:val="en-GB"/>
        </w:rPr>
      </w:pPr>
    </w:p>
    <w:p w14:paraId="0B70FFA5" w14:textId="77777777" w:rsidR="002E7CD8" w:rsidRDefault="002E7CD8" w:rsidP="00F531D2">
      <w:pPr>
        <w:rPr>
          <w:lang w:val="en-GB"/>
        </w:rPr>
      </w:pPr>
    </w:p>
    <w:p w14:paraId="149AE30B" w14:textId="5F780B88" w:rsidR="0065574C" w:rsidRPr="0065574C" w:rsidRDefault="0065574C" w:rsidP="00F531D2">
      <w:pPr>
        <w:rPr>
          <w:b/>
          <w:bCs/>
          <w:u w:val="single"/>
          <w:lang w:val="en-GB"/>
        </w:rPr>
      </w:pPr>
      <w:r w:rsidRPr="0065574C">
        <w:rPr>
          <w:b/>
          <w:bCs/>
          <w:u w:val="single"/>
          <w:lang w:val="en-GB"/>
        </w:rPr>
        <w:t>Data</w:t>
      </w:r>
    </w:p>
    <w:p w14:paraId="00C1EEF5" w14:textId="77777777" w:rsidR="00F7158B" w:rsidRDefault="00F7158B" w:rsidP="00F531D2">
      <w:pPr>
        <w:rPr>
          <w:lang w:val="en-GB"/>
        </w:rPr>
      </w:pPr>
    </w:p>
    <w:p w14:paraId="438A6D0B" w14:textId="0AA4265E" w:rsidR="003A53BA" w:rsidRDefault="00217D6C" w:rsidP="00F531D2">
      <w:pPr>
        <w:rPr>
          <w:lang w:val="en-GB"/>
        </w:rPr>
      </w:pPr>
      <w:r>
        <w:rPr>
          <w:noProof/>
          <w:lang w:val="en-GB"/>
        </w:rPr>
        <w:drawing>
          <wp:inline distT="0" distB="0" distL="0" distR="0" wp14:anchorId="71FDCAFC" wp14:editId="0E0F1D06">
            <wp:extent cx="6705600" cy="3873500"/>
            <wp:effectExtent l="0" t="0" r="0" b="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16764C">
        <w:rPr>
          <w:lang w:val="en-GB"/>
        </w:rPr>
        <w:t xml:space="preserve"> </w:t>
      </w:r>
    </w:p>
    <w:p w14:paraId="5563073E" w14:textId="77777777" w:rsidR="0016764C" w:rsidRDefault="0016764C" w:rsidP="00F531D2">
      <w:pPr>
        <w:rPr>
          <w:lang w:val="en-GB"/>
        </w:rPr>
      </w:pPr>
    </w:p>
    <w:p w14:paraId="1A21A334" w14:textId="77777777" w:rsidR="0016764C" w:rsidRDefault="0016764C" w:rsidP="00F531D2">
      <w:pPr>
        <w:rPr>
          <w:lang w:val="en-GB"/>
        </w:rPr>
      </w:pPr>
    </w:p>
    <w:p w14:paraId="7459994C" w14:textId="5521FFB2" w:rsidR="0016764C" w:rsidRDefault="00477C50" w:rsidP="00F531D2">
      <w:pPr>
        <w:rPr>
          <w:lang w:val="en-GB"/>
        </w:rPr>
      </w:pPr>
      <w:r>
        <w:rPr>
          <w:noProof/>
          <w:lang w:val="en-GB"/>
        </w:rPr>
        <w:drawing>
          <wp:inline distT="0" distB="0" distL="0" distR="0" wp14:anchorId="145B39B1" wp14:editId="6DF79FF8">
            <wp:extent cx="6521450" cy="4019550"/>
            <wp:effectExtent l="0" t="0" r="12700" b="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52B67A1" w14:textId="77777777" w:rsidR="003A53BA" w:rsidRDefault="003A53BA" w:rsidP="00F531D2">
      <w:pPr>
        <w:rPr>
          <w:lang w:val="en-GB"/>
        </w:rPr>
      </w:pPr>
    </w:p>
    <w:p w14:paraId="65031284" w14:textId="77777777" w:rsidR="00F7158B" w:rsidRDefault="00F7158B" w:rsidP="00F531D2">
      <w:pPr>
        <w:rPr>
          <w:lang w:val="en-GB"/>
        </w:rPr>
      </w:pPr>
    </w:p>
    <w:p w14:paraId="55297819" w14:textId="77777777" w:rsidR="00F7158B" w:rsidRDefault="00F7158B" w:rsidP="00F531D2">
      <w:pPr>
        <w:rPr>
          <w:lang w:val="en-GB"/>
        </w:rPr>
      </w:pPr>
    </w:p>
    <w:p w14:paraId="691CC8D8" w14:textId="77777777" w:rsidR="00F7158B" w:rsidRDefault="00F7158B" w:rsidP="00F531D2">
      <w:pPr>
        <w:rPr>
          <w:lang w:val="en-GB"/>
        </w:rPr>
      </w:pPr>
    </w:p>
    <w:p w14:paraId="34DCB169" w14:textId="1E45A57E" w:rsidR="00F7158B" w:rsidRDefault="00780F93" w:rsidP="00F531D2">
      <w:pPr>
        <w:rPr>
          <w:b/>
          <w:bCs/>
          <w:u w:val="single"/>
          <w:lang w:val="en-GB"/>
        </w:rPr>
      </w:pPr>
      <w:r>
        <w:rPr>
          <w:b/>
          <w:bCs/>
          <w:u w:val="single"/>
          <w:lang w:val="en-GB"/>
        </w:rPr>
        <w:t>Feedback</w:t>
      </w:r>
    </w:p>
    <w:p w14:paraId="7285DBE4" w14:textId="77777777" w:rsidR="00780F93" w:rsidRDefault="00780F93" w:rsidP="00F531D2">
      <w:pPr>
        <w:rPr>
          <w:lang w:val="en-GB"/>
        </w:rPr>
      </w:pPr>
    </w:p>
    <w:p w14:paraId="1BB4352D" w14:textId="3E53B04A" w:rsidR="00780F93" w:rsidRDefault="00BF5A7E" w:rsidP="00F531D2">
      <w:pPr>
        <w:rPr>
          <w:b/>
          <w:bCs/>
          <w:lang w:val="en-GB"/>
        </w:rPr>
      </w:pPr>
      <w:r w:rsidRPr="00BF5A7E">
        <w:rPr>
          <w:b/>
          <w:bCs/>
          <w:lang w:val="en-GB"/>
        </w:rPr>
        <w:t>What did young people take away from any of the sessions?</w:t>
      </w:r>
    </w:p>
    <w:p w14:paraId="3913B84F" w14:textId="77777777" w:rsidR="00684B17" w:rsidRDefault="00684B17" w:rsidP="004C7EBD">
      <w:pPr>
        <w:rPr>
          <w:lang w:val="en-GB"/>
        </w:rPr>
      </w:pPr>
    </w:p>
    <w:p w14:paraId="06C4934D" w14:textId="71A509A2" w:rsidR="00BF5A7E" w:rsidRDefault="007F5A7A" w:rsidP="004C7EBD">
      <w:pPr>
        <w:rPr>
          <w:i/>
          <w:iCs/>
          <w:lang w:val="en-GB"/>
        </w:rPr>
      </w:pPr>
      <w:r>
        <w:rPr>
          <w:i/>
          <w:iCs/>
          <w:lang w:val="en-GB"/>
        </w:rPr>
        <w:t>‘</w:t>
      </w:r>
      <w:r w:rsidR="004C7EBD" w:rsidRPr="007F5A7A">
        <w:rPr>
          <w:i/>
          <w:iCs/>
          <w:lang w:val="en-GB"/>
        </w:rPr>
        <w:t>Firstly, they really enjoyed them.</w:t>
      </w:r>
      <w:r w:rsidR="00684B17" w:rsidRPr="007F5A7A">
        <w:rPr>
          <w:i/>
          <w:iCs/>
          <w:lang w:val="en-GB"/>
        </w:rPr>
        <w:t xml:space="preserve"> </w:t>
      </w:r>
      <w:r w:rsidR="004C7EBD" w:rsidRPr="007F5A7A">
        <w:rPr>
          <w:i/>
          <w:iCs/>
          <w:lang w:val="en-GB"/>
        </w:rPr>
        <w:t>Secondly, it was great that the MSC staff shared their own needs which makes them very relatable to our</w:t>
      </w:r>
      <w:r w:rsidR="00684B17" w:rsidRPr="007F5A7A">
        <w:rPr>
          <w:i/>
          <w:iCs/>
          <w:lang w:val="en-GB"/>
        </w:rPr>
        <w:t xml:space="preserve"> </w:t>
      </w:r>
      <w:r w:rsidR="004C7EBD" w:rsidRPr="007F5A7A">
        <w:rPr>
          <w:i/>
          <w:iCs/>
          <w:lang w:val="en-GB"/>
        </w:rPr>
        <w:t>pupils. They are also great role models.</w:t>
      </w:r>
      <w:r>
        <w:rPr>
          <w:i/>
          <w:iCs/>
          <w:lang w:val="en-GB"/>
        </w:rPr>
        <w:t>’</w:t>
      </w:r>
    </w:p>
    <w:p w14:paraId="47268062" w14:textId="77777777" w:rsidR="007F5A7A" w:rsidRDefault="007F5A7A" w:rsidP="004C7EBD">
      <w:pPr>
        <w:rPr>
          <w:i/>
          <w:iCs/>
          <w:lang w:val="en-GB"/>
        </w:rPr>
      </w:pPr>
    </w:p>
    <w:p w14:paraId="572303B5" w14:textId="643BBDF1" w:rsidR="007F5A7A" w:rsidRDefault="00C61557" w:rsidP="00C61557">
      <w:pPr>
        <w:rPr>
          <w:i/>
          <w:iCs/>
          <w:lang w:val="en-GB"/>
        </w:rPr>
      </w:pPr>
      <w:r>
        <w:rPr>
          <w:i/>
          <w:iCs/>
          <w:lang w:val="en-GB"/>
        </w:rPr>
        <w:t>‘</w:t>
      </w:r>
      <w:r w:rsidRPr="00C61557">
        <w:rPr>
          <w:i/>
          <w:iCs/>
          <w:lang w:val="en-GB"/>
        </w:rPr>
        <w:t>A better understanding of difference between young people and how to support each other.</w:t>
      </w:r>
      <w:r>
        <w:rPr>
          <w:i/>
          <w:iCs/>
          <w:lang w:val="en-GB"/>
        </w:rPr>
        <w:t xml:space="preserve"> </w:t>
      </w:r>
      <w:r w:rsidRPr="00C61557">
        <w:rPr>
          <w:i/>
          <w:iCs/>
          <w:lang w:val="en-GB"/>
        </w:rPr>
        <w:t>Importance of</w:t>
      </w:r>
      <w:r>
        <w:rPr>
          <w:i/>
          <w:iCs/>
          <w:lang w:val="en-GB"/>
        </w:rPr>
        <w:t xml:space="preserve"> </w:t>
      </w:r>
      <w:r w:rsidRPr="00C61557">
        <w:rPr>
          <w:i/>
          <w:iCs/>
          <w:lang w:val="en-GB"/>
        </w:rPr>
        <w:t>looking after our mental health. What bullying is and how to report it, what to do to help</w:t>
      </w:r>
      <w:r>
        <w:rPr>
          <w:i/>
          <w:iCs/>
          <w:lang w:val="en-GB"/>
        </w:rPr>
        <w:t xml:space="preserve">.’ </w:t>
      </w:r>
    </w:p>
    <w:p w14:paraId="15B737B0" w14:textId="77777777" w:rsidR="00C61557" w:rsidRDefault="00C61557" w:rsidP="00C61557">
      <w:pPr>
        <w:rPr>
          <w:i/>
          <w:iCs/>
          <w:lang w:val="en-GB"/>
        </w:rPr>
      </w:pPr>
    </w:p>
    <w:p w14:paraId="2DD27B52" w14:textId="2DB7BD7C" w:rsidR="00F7158B" w:rsidRDefault="00AE7AB6" w:rsidP="00F531D2">
      <w:pPr>
        <w:rPr>
          <w:i/>
          <w:iCs/>
          <w:lang w:val="en-GB"/>
        </w:rPr>
      </w:pPr>
      <w:r>
        <w:rPr>
          <w:i/>
          <w:iCs/>
          <w:lang w:val="en-GB"/>
        </w:rPr>
        <w:t>‘</w:t>
      </w:r>
      <w:r w:rsidRPr="00AE7AB6">
        <w:rPr>
          <w:i/>
          <w:iCs/>
          <w:lang w:val="en-GB"/>
        </w:rPr>
        <w:t>How the values of MSC links extremely well to our school vision "Unlock every child's potential as a unique</w:t>
      </w:r>
      <w:r>
        <w:rPr>
          <w:i/>
          <w:iCs/>
          <w:lang w:val="en-GB"/>
        </w:rPr>
        <w:t xml:space="preserve"> </w:t>
      </w:r>
      <w:r w:rsidRPr="00AE7AB6">
        <w:rPr>
          <w:i/>
          <w:iCs/>
          <w:lang w:val="en-GB"/>
        </w:rPr>
        <w:t>child of God</w:t>
      </w:r>
      <w:r>
        <w:rPr>
          <w:i/>
          <w:iCs/>
          <w:lang w:val="en-GB"/>
        </w:rPr>
        <w:t xml:space="preserve">. </w:t>
      </w:r>
      <w:r w:rsidRPr="00AE7AB6">
        <w:rPr>
          <w:i/>
          <w:iCs/>
          <w:lang w:val="en-GB"/>
        </w:rPr>
        <w:t>Children respond well to having different topics covered that they can relate to and share their own</w:t>
      </w:r>
      <w:r>
        <w:rPr>
          <w:i/>
          <w:iCs/>
          <w:lang w:val="en-GB"/>
        </w:rPr>
        <w:t xml:space="preserve"> </w:t>
      </w:r>
      <w:r w:rsidRPr="00AE7AB6">
        <w:rPr>
          <w:i/>
          <w:iCs/>
          <w:lang w:val="en-GB"/>
        </w:rPr>
        <w:t>opinions on.</w:t>
      </w:r>
      <w:r>
        <w:rPr>
          <w:i/>
          <w:iCs/>
          <w:lang w:val="en-GB"/>
        </w:rPr>
        <w:t xml:space="preserve">’ </w:t>
      </w:r>
    </w:p>
    <w:p w14:paraId="29F767F9" w14:textId="77777777" w:rsidR="00AE7AB6" w:rsidRDefault="00AE7AB6" w:rsidP="00F531D2">
      <w:pPr>
        <w:rPr>
          <w:i/>
          <w:iCs/>
          <w:lang w:val="en-GB"/>
        </w:rPr>
      </w:pPr>
    </w:p>
    <w:p w14:paraId="5F31F4CD" w14:textId="0590AA75" w:rsidR="00AE7AB6" w:rsidRPr="00AE7AB6" w:rsidRDefault="00106E4D" w:rsidP="00106E4D">
      <w:pPr>
        <w:rPr>
          <w:i/>
          <w:iCs/>
          <w:lang w:val="en-GB"/>
        </w:rPr>
      </w:pPr>
      <w:r>
        <w:rPr>
          <w:i/>
          <w:iCs/>
          <w:lang w:val="en-GB"/>
        </w:rPr>
        <w:t>‘</w:t>
      </w:r>
      <w:r w:rsidRPr="00106E4D">
        <w:rPr>
          <w:i/>
          <w:iCs/>
          <w:lang w:val="en-GB"/>
        </w:rPr>
        <w:t>This is part of a continuous 'drip feed' approach to supporting neurodiversity in school. Amy and Kieran</w:t>
      </w:r>
      <w:r>
        <w:rPr>
          <w:i/>
          <w:iCs/>
          <w:lang w:val="en-GB"/>
        </w:rPr>
        <w:t xml:space="preserve"> </w:t>
      </w:r>
      <w:r w:rsidRPr="00106E4D">
        <w:rPr>
          <w:i/>
          <w:iCs/>
          <w:lang w:val="en-GB"/>
        </w:rPr>
        <w:t>have both delivered assemblies and workshops in school. Many of our children have reflected on</w:t>
      </w:r>
      <w:r>
        <w:rPr>
          <w:i/>
          <w:iCs/>
          <w:lang w:val="en-GB"/>
        </w:rPr>
        <w:t xml:space="preserve"> </w:t>
      </w:r>
      <w:r w:rsidRPr="00106E4D">
        <w:rPr>
          <w:i/>
          <w:iCs/>
          <w:lang w:val="en-GB"/>
        </w:rPr>
        <w:t>themselves after these events and have gone home to talk to their parents.</w:t>
      </w:r>
      <w:r>
        <w:rPr>
          <w:i/>
          <w:iCs/>
          <w:lang w:val="en-GB"/>
        </w:rPr>
        <w:t xml:space="preserve">’ </w:t>
      </w:r>
    </w:p>
    <w:p w14:paraId="5059B561" w14:textId="77777777" w:rsidR="00F7158B" w:rsidRPr="009C5066" w:rsidRDefault="00F7158B" w:rsidP="00F531D2">
      <w:pPr>
        <w:rPr>
          <w:i/>
          <w:iCs/>
          <w:lang w:val="en-GB"/>
        </w:rPr>
      </w:pPr>
    </w:p>
    <w:p w14:paraId="441F8981" w14:textId="4EC83F45" w:rsidR="00F7158B" w:rsidRDefault="009C5066" w:rsidP="00F531D2">
      <w:pPr>
        <w:rPr>
          <w:i/>
          <w:iCs/>
          <w:lang w:val="en-GB"/>
        </w:rPr>
      </w:pPr>
      <w:r>
        <w:rPr>
          <w:i/>
          <w:iCs/>
          <w:lang w:val="en-GB"/>
        </w:rPr>
        <w:t>‘</w:t>
      </w:r>
      <w:r w:rsidRPr="009C5066">
        <w:rPr>
          <w:i/>
          <w:iCs/>
          <w:lang w:val="en-GB"/>
        </w:rPr>
        <w:t>The children could relate to the message given and it was set in a context that they could understand. It</w:t>
      </w:r>
      <w:r>
        <w:rPr>
          <w:i/>
          <w:iCs/>
          <w:lang w:val="en-GB"/>
        </w:rPr>
        <w:t xml:space="preserve"> </w:t>
      </w:r>
      <w:r w:rsidRPr="009C5066">
        <w:rPr>
          <w:i/>
          <w:iCs/>
          <w:lang w:val="en-GB"/>
        </w:rPr>
        <w:t>linked to previous assembly messages. Also Kieran linked it to the song that was played 'the power in me'</w:t>
      </w:r>
      <w:r>
        <w:rPr>
          <w:i/>
          <w:iCs/>
          <w:lang w:val="en-GB"/>
        </w:rPr>
        <w:t xml:space="preserve"> </w:t>
      </w:r>
      <w:r w:rsidRPr="009C5066">
        <w:rPr>
          <w:i/>
          <w:iCs/>
          <w:lang w:val="en-GB"/>
        </w:rPr>
        <w:t>which has a strong message. One child asked about becoming a MSC ambassador.</w:t>
      </w:r>
      <w:r>
        <w:rPr>
          <w:i/>
          <w:iCs/>
          <w:lang w:val="en-GB"/>
        </w:rPr>
        <w:t>’</w:t>
      </w:r>
    </w:p>
    <w:p w14:paraId="185B673B" w14:textId="77777777" w:rsidR="009C5066" w:rsidRDefault="009C5066" w:rsidP="00F531D2">
      <w:pPr>
        <w:rPr>
          <w:i/>
          <w:iCs/>
          <w:lang w:val="en-GB"/>
        </w:rPr>
      </w:pPr>
    </w:p>
    <w:p w14:paraId="17FD40F1" w14:textId="0C5606CE" w:rsidR="009C5066" w:rsidRDefault="00352864" w:rsidP="00F531D2">
      <w:pPr>
        <w:rPr>
          <w:b/>
          <w:bCs/>
          <w:lang w:val="en-GB"/>
        </w:rPr>
      </w:pPr>
      <w:r w:rsidRPr="00352864">
        <w:rPr>
          <w:b/>
          <w:bCs/>
          <w:lang w:val="en-GB"/>
        </w:rPr>
        <w:t>What did your staff take away from any of the sessions?</w:t>
      </w:r>
    </w:p>
    <w:p w14:paraId="1F96F775" w14:textId="77777777" w:rsidR="00352864" w:rsidRDefault="00352864" w:rsidP="00F531D2">
      <w:pPr>
        <w:rPr>
          <w:b/>
          <w:bCs/>
          <w:lang w:val="en-GB"/>
        </w:rPr>
      </w:pPr>
    </w:p>
    <w:p w14:paraId="017C62A8" w14:textId="796411C7" w:rsidR="00D47CC9" w:rsidRPr="00D47CC9" w:rsidRDefault="00D47CC9" w:rsidP="00D47CC9">
      <w:pPr>
        <w:rPr>
          <w:i/>
          <w:iCs/>
          <w:lang w:val="en-GB"/>
        </w:rPr>
      </w:pPr>
      <w:r w:rsidRPr="00D47CC9">
        <w:rPr>
          <w:i/>
          <w:iCs/>
          <w:lang w:val="en-GB"/>
        </w:rPr>
        <w:t>‘The staff found the session helpful and added to the other wellbeing aspects we have covered. It</w:t>
      </w:r>
    </w:p>
    <w:p w14:paraId="0092E1AA" w14:textId="2F08636F" w:rsidR="00352864" w:rsidRDefault="00D47CC9" w:rsidP="00D47CC9">
      <w:pPr>
        <w:rPr>
          <w:i/>
          <w:iCs/>
          <w:lang w:val="en-GB"/>
        </w:rPr>
      </w:pPr>
      <w:r w:rsidRPr="00D47CC9">
        <w:rPr>
          <w:i/>
          <w:iCs/>
          <w:lang w:val="en-GB"/>
        </w:rPr>
        <w:t>stimulated discussion but also change; as a result of the meeting two staff members met to discuss a</w:t>
      </w:r>
      <w:r>
        <w:rPr>
          <w:i/>
          <w:iCs/>
          <w:lang w:val="en-GB"/>
        </w:rPr>
        <w:t xml:space="preserve"> </w:t>
      </w:r>
      <w:r w:rsidRPr="00D47CC9">
        <w:rPr>
          <w:i/>
          <w:iCs/>
          <w:lang w:val="en-GB"/>
        </w:rPr>
        <w:t>way forward to circulate more wellbeing support material.’</w:t>
      </w:r>
    </w:p>
    <w:p w14:paraId="50A46684" w14:textId="77777777" w:rsidR="00D47CC9" w:rsidRDefault="00D47CC9" w:rsidP="00D47CC9">
      <w:pPr>
        <w:rPr>
          <w:i/>
          <w:iCs/>
          <w:lang w:val="en-GB"/>
        </w:rPr>
      </w:pPr>
    </w:p>
    <w:p w14:paraId="191CC71C" w14:textId="30723C18" w:rsidR="00D47CC9" w:rsidRDefault="00EF0FA0" w:rsidP="00EF0FA0">
      <w:pPr>
        <w:rPr>
          <w:i/>
          <w:iCs/>
          <w:lang w:val="en-GB"/>
        </w:rPr>
      </w:pPr>
      <w:r>
        <w:rPr>
          <w:i/>
          <w:iCs/>
          <w:lang w:val="en-GB"/>
        </w:rPr>
        <w:t>‘</w:t>
      </w:r>
      <w:r w:rsidRPr="00EF0FA0">
        <w:rPr>
          <w:i/>
          <w:iCs/>
          <w:lang w:val="en-GB"/>
        </w:rPr>
        <w:t>This was a very interesting and informative session. It gave us a good opportunity to reflect on our</w:t>
      </w:r>
      <w:r>
        <w:rPr>
          <w:i/>
          <w:iCs/>
          <w:lang w:val="en-GB"/>
        </w:rPr>
        <w:t xml:space="preserve"> </w:t>
      </w:r>
      <w:r w:rsidRPr="00EF0FA0">
        <w:rPr>
          <w:i/>
          <w:iCs/>
          <w:lang w:val="en-GB"/>
        </w:rPr>
        <w:t>practice and strategies that could support our young people.</w:t>
      </w:r>
      <w:r w:rsidR="00073354">
        <w:rPr>
          <w:i/>
          <w:iCs/>
          <w:lang w:val="en-GB"/>
        </w:rPr>
        <w:t xml:space="preserve"> </w:t>
      </w:r>
      <w:r w:rsidR="00073354" w:rsidRPr="00073354">
        <w:rPr>
          <w:i/>
          <w:iCs/>
          <w:lang w:val="en-GB"/>
        </w:rPr>
        <w:t>Amy Gair who delivered the service was excellent.</w:t>
      </w:r>
      <w:r w:rsidR="004829FF">
        <w:rPr>
          <w:i/>
          <w:iCs/>
          <w:lang w:val="en-GB"/>
        </w:rPr>
        <w:t xml:space="preserve">’ </w:t>
      </w:r>
    </w:p>
    <w:p w14:paraId="05EABB47" w14:textId="77777777" w:rsidR="004829FF" w:rsidRDefault="004829FF" w:rsidP="00EF0FA0">
      <w:pPr>
        <w:rPr>
          <w:i/>
          <w:iCs/>
          <w:lang w:val="en-GB"/>
        </w:rPr>
      </w:pPr>
    </w:p>
    <w:p w14:paraId="0AC4D8DF" w14:textId="3AB0ADEB" w:rsidR="00927F98" w:rsidRDefault="00AC5207" w:rsidP="00AC5207">
      <w:pPr>
        <w:rPr>
          <w:i/>
          <w:iCs/>
          <w:lang w:val="en-GB"/>
        </w:rPr>
      </w:pPr>
      <w:r>
        <w:rPr>
          <w:i/>
          <w:iCs/>
          <w:lang w:val="en-GB"/>
        </w:rPr>
        <w:t>‘</w:t>
      </w:r>
      <w:r w:rsidRPr="00AC5207">
        <w:rPr>
          <w:i/>
          <w:iCs/>
          <w:lang w:val="en-GB"/>
        </w:rPr>
        <w:t>That we are already implementing a lot of strategies to support the Menta Health of our pupils but there is</w:t>
      </w:r>
      <w:r>
        <w:rPr>
          <w:i/>
          <w:iCs/>
          <w:lang w:val="en-GB"/>
        </w:rPr>
        <w:t xml:space="preserve"> </w:t>
      </w:r>
      <w:r w:rsidRPr="00AC5207">
        <w:rPr>
          <w:i/>
          <w:iCs/>
          <w:lang w:val="en-GB"/>
        </w:rPr>
        <w:t>still more that we can do. Learning about the resilience Manual was helpful - we have already downloaded</w:t>
      </w:r>
      <w:r>
        <w:rPr>
          <w:i/>
          <w:iCs/>
          <w:lang w:val="en-GB"/>
        </w:rPr>
        <w:t xml:space="preserve"> </w:t>
      </w:r>
      <w:r w:rsidRPr="00AC5207">
        <w:rPr>
          <w:i/>
          <w:iCs/>
          <w:lang w:val="en-GB"/>
        </w:rPr>
        <w:t>it and have planned to implement it with a group of young people in the summer term.</w:t>
      </w:r>
      <w:r>
        <w:rPr>
          <w:i/>
          <w:iCs/>
          <w:lang w:val="en-GB"/>
        </w:rPr>
        <w:t xml:space="preserve">’ </w:t>
      </w:r>
    </w:p>
    <w:p w14:paraId="751A1762" w14:textId="77777777" w:rsidR="00554832" w:rsidRDefault="00554832" w:rsidP="00AC5207">
      <w:pPr>
        <w:rPr>
          <w:i/>
          <w:iCs/>
          <w:lang w:val="en-GB"/>
        </w:rPr>
      </w:pPr>
    </w:p>
    <w:p w14:paraId="42BF88DB" w14:textId="3B4D48AB" w:rsidR="00E10D9A" w:rsidRPr="00E10D9A" w:rsidRDefault="00E10D9A" w:rsidP="00E10D9A">
      <w:pPr>
        <w:rPr>
          <w:i/>
          <w:iCs/>
          <w:lang w:val="en-GB"/>
        </w:rPr>
      </w:pPr>
      <w:r>
        <w:rPr>
          <w:i/>
          <w:iCs/>
          <w:lang w:val="en-GB"/>
        </w:rPr>
        <w:t>‘</w:t>
      </w:r>
      <w:r w:rsidRPr="00E10D9A">
        <w:rPr>
          <w:i/>
          <w:iCs/>
          <w:lang w:val="en-GB"/>
        </w:rPr>
        <w:t>An awareness of some of the issues that our students with Autism might face in the classroom.</w:t>
      </w:r>
    </w:p>
    <w:p w14:paraId="48F224C8" w14:textId="77777777" w:rsidR="00E10D9A" w:rsidRPr="00E10D9A" w:rsidRDefault="00E10D9A" w:rsidP="00E10D9A">
      <w:pPr>
        <w:rPr>
          <w:i/>
          <w:iCs/>
          <w:lang w:val="en-GB"/>
        </w:rPr>
      </w:pPr>
      <w:r w:rsidRPr="00E10D9A">
        <w:rPr>
          <w:i/>
          <w:iCs/>
          <w:lang w:val="en-GB"/>
        </w:rPr>
        <w:t>An understanding that students will autism are all different and have different needs.</w:t>
      </w:r>
    </w:p>
    <w:p w14:paraId="699501A8" w14:textId="2D149FF8" w:rsidR="00554832" w:rsidRDefault="00E10D9A" w:rsidP="00E10D9A">
      <w:pPr>
        <w:rPr>
          <w:lang w:val="en-GB"/>
        </w:rPr>
      </w:pPr>
      <w:r w:rsidRPr="00E10D9A">
        <w:rPr>
          <w:i/>
          <w:iCs/>
          <w:lang w:val="en-GB"/>
        </w:rPr>
        <w:t>An appreciation for some of the barriers</w:t>
      </w:r>
      <w:r w:rsidRPr="00E10D9A">
        <w:rPr>
          <w:lang w:val="en-GB"/>
        </w:rPr>
        <w:t>.</w:t>
      </w:r>
      <w:r>
        <w:rPr>
          <w:lang w:val="en-GB"/>
        </w:rPr>
        <w:t xml:space="preserve">’ </w:t>
      </w:r>
    </w:p>
    <w:p w14:paraId="023147C9" w14:textId="77777777" w:rsidR="000C7727" w:rsidRDefault="000C7727" w:rsidP="00E10D9A">
      <w:pPr>
        <w:rPr>
          <w:lang w:val="en-GB"/>
        </w:rPr>
      </w:pPr>
    </w:p>
    <w:p w14:paraId="68158163" w14:textId="0817793C" w:rsidR="000C7727" w:rsidRDefault="00CA6FE6" w:rsidP="00CA6FE6">
      <w:pPr>
        <w:rPr>
          <w:i/>
          <w:iCs/>
          <w:lang w:val="en-GB"/>
        </w:rPr>
      </w:pPr>
      <w:r w:rsidRPr="00CA6FE6">
        <w:rPr>
          <w:i/>
          <w:iCs/>
          <w:lang w:val="en-GB"/>
        </w:rPr>
        <w:t xml:space="preserve">‘It was very interesting to hear the children's perceptions on SEND and we may consider setting up a group of children to discuss SEND in the school.’ </w:t>
      </w:r>
    </w:p>
    <w:p w14:paraId="24128A2D" w14:textId="77777777" w:rsidR="009B3905" w:rsidRDefault="009B3905" w:rsidP="00CA6FE6">
      <w:pPr>
        <w:rPr>
          <w:i/>
          <w:iCs/>
          <w:lang w:val="en-GB"/>
        </w:rPr>
      </w:pPr>
    </w:p>
    <w:p w14:paraId="1FBAA17D" w14:textId="52E36822" w:rsidR="00EF0FA0" w:rsidRDefault="00EF0FA0" w:rsidP="00EF0FA0">
      <w:pPr>
        <w:rPr>
          <w:lang w:val="en-GB"/>
        </w:rPr>
      </w:pPr>
    </w:p>
    <w:p w14:paraId="2EB68EFC" w14:textId="7CBDBCA3" w:rsidR="0094763B" w:rsidRPr="0012772F" w:rsidRDefault="0094763B" w:rsidP="00EF0FA0">
      <w:pPr>
        <w:rPr>
          <w:i/>
          <w:iCs/>
          <w:lang w:val="en-GB"/>
        </w:rPr>
      </w:pPr>
      <w:r>
        <w:rPr>
          <w:lang w:val="en-GB"/>
        </w:rPr>
        <w:t xml:space="preserve">There is further feedback from </w:t>
      </w:r>
      <w:r w:rsidR="006F69DB">
        <w:rPr>
          <w:lang w:val="en-GB"/>
        </w:rPr>
        <w:t>all</w:t>
      </w:r>
      <w:r>
        <w:rPr>
          <w:lang w:val="en-GB"/>
        </w:rPr>
        <w:t xml:space="preserve"> the sessions via our social media pages coming directly from young people and help us to </w:t>
      </w:r>
      <w:r w:rsidR="00A77DAA">
        <w:rPr>
          <w:lang w:val="en-GB"/>
        </w:rPr>
        <w:t>get an even better idea about how our sessions have been received (see reference list for details on YouTube, Facebook and Instagram)</w:t>
      </w:r>
      <w:r w:rsidR="000631A0">
        <w:rPr>
          <w:lang w:val="en-GB"/>
        </w:rPr>
        <w:t>. You can also access further feedback videos via our website (</w:t>
      </w:r>
      <w:r w:rsidR="006F69DB">
        <w:rPr>
          <w:lang w:val="en-GB"/>
        </w:rPr>
        <w:t xml:space="preserve">see reference list). </w:t>
      </w:r>
    </w:p>
    <w:p w14:paraId="74BD0DD2" w14:textId="77777777" w:rsidR="00EF0FA0" w:rsidRPr="00D47CC9" w:rsidRDefault="00EF0FA0" w:rsidP="00EF0FA0">
      <w:pPr>
        <w:rPr>
          <w:i/>
          <w:iCs/>
          <w:lang w:val="en-GB"/>
        </w:rPr>
      </w:pPr>
    </w:p>
    <w:p w14:paraId="361BAE84" w14:textId="77777777" w:rsidR="00F7158B" w:rsidRDefault="00F7158B" w:rsidP="00F531D2">
      <w:pPr>
        <w:rPr>
          <w:lang w:val="en-GB"/>
        </w:rPr>
      </w:pPr>
    </w:p>
    <w:p w14:paraId="08EFB183" w14:textId="77777777" w:rsidR="00F7158B" w:rsidRDefault="00F7158B" w:rsidP="00F531D2">
      <w:pPr>
        <w:rPr>
          <w:lang w:val="en-GB"/>
        </w:rPr>
      </w:pPr>
    </w:p>
    <w:p w14:paraId="4A4E433A" w14:textId="77777777" w:rsidR="00F7158B" w:rsidRDefault="00F7158B" w:rsidP="00F531D2">
      <w:pPr>
        <w:rPr>
          <w:lang w:val="en-GB"/>
        </w:rPr>
      </w:pPr>
    </w:p>
    <w:p w14:paraId="2A536CE4" w14:textId="35ED6D8F" w:rsidR="005E2EF5" w:rsidRDefault="005E2EF5" w:rsidP="005E2EF5">
      <w:pPr>
        <w:tabs>
          <w:tab w:val="left" w:pos="6315"/>
        </w:tabs>
        <w:rPr>
          <w:b/>
          <w:bCs/>
          <w:u w:val="single"/>
          <w:lang w:val="en-GB"/>
        </w:rPr>
      </w:pPr>
      <w:r>
        <w:rPr>
          <w:b/>
          <w:bCs/>
          <w:u w:val="single"/>
          <w:lang w:val="en-GB"/>
        </w:rPr>
        <w:t xml:space="preserve">Conclusion &amp; Overview – </w:t>
      </w:r>
      <w:r w:rsidR="00B167D3">
        <w:rPr>
          <w:b/>
          <w:bCs/>
          <w:u w:val="single"/>
          <w:lang w:val="en-GB"/>
        </w:rPr>
        <w:t>School delivery</w:t>
      </w:r>
    </w:p>
    <w:p w14:paraId="42F7DBD5" w14:textId="77777777" w:rsidR="00F7158B" w:rsidRDefault="00F7158B" w:rsidP="00F531D2">
      <w:pPr>
        <w:rPr>
          <w:lang w:val="en-GB"/>
        </w:rPr>
      </w:pPr>
    </w:p>
    <w:p w14:paraId="2BC53463" w14:textId="38BEA383" w:rsidR="005E2EF5" w:rsidRDefault="005E2EF5" w:rsidP="00F531D2">
      <w:pPr>
        <w:rPr>
          <w:lang w:val="en-GB"/>
        </w:rPr>
      </w:pPr>
      <w:r>
        <w:rPr>
          <w:lang w:val="en-GB"/>
        </w:rPr>
        <w:t xml:space="preserve">This is the first full academic year we have been able to </w:t>
      </w:r>
      <w:r w:rsidR="00203094">
        <w:rPr>
          <w:lang w:val="en-GB"/>
        </w:rPr>
        <w:t xml:space="preserve">put a consistent team in place and deliver </w:t>
      </w:r>
      <w:r w:rsidR="00B20AB7">
        <w:rPr>
          <w:lang w:val="en-GB"/>
        </w:rPr>
        <w:t xml:space="preserve">sessions to </w:t>
      </w:r>
      <w:r w:rsidR="00203094">
        <w:rPr>
          <w:lang w:val="en-GB"/>
        </w:rPr>
        <w:t>schools</w:t>
      </w:r>
      <w:r w:rsidR="00C03250">
        <w:rPr>
          <w:lang w:val="en-GB"/>
        </w:rPr>
        <w:t xml:space="preserve"> and </w:t>
      </w:r>
      <w:r w:rsidR="00B20AB7">
        <w:rPr>
          <w:lang w:val="en-GB"/>
        </w:rPr>
        <w:t>this has made a big difference.</w:t>
      </w:r>
      <w:r w:rsidR="00203094">
        <w:rPr>
          <w:lang w:val="en-GB"/>
        </w:rPr>
        <w:t xml:space="preserve"> Our two new</w:t>
      </w:r>
      <w:r w:rsidR="00BE287C">
        <w:rPr>
          <w:lang w:val="en-GB"/>
        </w:rPr>
        <w:t>est</w:t>
      </w:r>
      <w:r w:rsidR="00203094">
        <w:rPr>
          <w:lang w:val="en-GB"/>
        </w:rPr>
        <w:t xml:space="preserve"> additions of </w:t>
      </w:r>
      <w:r w:rsidR="00BE287C">
        <w:rPr>
          <w:lang w:val="en-GB"/>
        </w:rPr>
        <w:t>an anti-bullying assembly &amp; a staff speech/language session have been well received</w:t>
      </w:r>
      <w:r w:rsidR="00B154DC">
        <w:rPr>
          <w:lang w:val="en-GB"/>
        </w:rPr>
        <w:t xml:space="preserve">. We have however reviewed the overall impact of sessions and will be using the anti-bullying assembly more </w:t>
      </w:r>
      <w:r w:rsidR="00A82374">
        <w:rPr>
          <w:lang w:val="en-GB"/>
        </w:rPr>
        <w:t xml:space="preserve">sporadically targeting anti-bullying weeks and special events. </w:t>
      </w:r>
      <w:r w:rsidR="00185FDD">
        <w:rPr>
          <w:lang w:val="en-GB"/>
        </w:rPr>
        <w:t xml:space="preserve">To enable more targeted </w:t>
      </w:r>
      <w:r w:rsidR="000167E8">
        <w:rPr>
          <w:lang w:val="en-GB"/>
        </w:rPr>
        <w:t>delivery,</w:t>
      </w:r>
      <w:r w:rsidR="00185FDD">
        <w:rPr>
          <w:lang w:val="en-GB"/>
        </w:rPr>
        <w:t xml:space="preserve"> we are </w:t>
      </w:r>
      <w:r w:rsidR="008C1529">
        <w:rPr>
          <w:lang w:val="en-GB"/>
        </w:rPr>
        <w:t xml:space="preserve">also ensuring that if schools want a </w:t>
      </w:r>
      <w:r w:rsidR="000167E8">
        <w:rPr>
          <w:lang w:val="en-GB"/>
        </w:rPr>
        <w:t xml:space="preserve">mental health assembly from us, they must also book an autism or ADHD workshop at the same time. </w:t>
      </w:r>
    </w:p>
    <w:p w14:paraId="1DFF519E" w14:textId="77777777" w:rsidR="00B31E7E" w:rsidRDefault="00B31E7E" w:rsidP="00F531D2">
      <w:pPr>
        <w:rPr>
          <w:lang w:val="en-GB"/>
        </w:rPr>
      </w:pPr>
    </w:p>
    <w:p w14:paraId="5CE82E01" w14:textId="466DAD5B" w:rsidR="00B31E7E" w:rsidRDefault="00B31E7E" w:rsidP="00F531D2">
      <w:pPr>
        <w:rPr>
          <w:lang w:val="en-GB"/>
        </w:rPr>
      </w:pPr>
      <w:r>
        <w:rPr>
          <w:lang w:val="en-GB"/>
        </w:rPr>
        <w:t xml:space="preserve">You will see over the two terms of delivery </w:t>
      </w:r>
      <w:r w:rsidR="00054514">
        <w:rPr>
          <w:lang w:val="en-GB"/>
        </w:rPr>
        <w:t xml:space="preserve">there </w:t>
      </w:r>
      <w:r w:rsidR="0000653E">
        <w:rPr>
          <w:lang w:val="en-GB"/>
        </w:rPr>
        <w:t xml:space="preserve">were 211 sessions completed and although North Essex still leads the way in terms of </w:t>
      </w:r>
      <w:r w:rsidR="00803350">
        <w:rPr>
          <w:lang w:val="en-GB"/>
        </w:rPr>
        <w:t>numbers,</w:t>
      </w:r>
      <w:r w:rsidR="0000653E">
        <w:rPr>
          <w:lang w:val="en-GB"/>
        </w:rPr>
        <w:t xml:space="preserve"> </w:t>
      </w:r>
      <w:r w:rsidR="006D3912">
        <w:rPr>
          <w:lang w:val="en-GB"/>
        </w:rPr>
        <w:t xml:space="preserve">we have seen the biggest increases in both South and West Essex. Our Mid Essex </w:t>
      </w:r>
      <w:r w:rsidR="00803350">
        <w:rPr>
          <w:lang w:val="en-GB"/>
        </w:rPr>
        <w:t xml:space="preserve">offer has been highlighted and </w:t>
      </w:r>
      <w:r w:rsidR="00B70881">
        <w:rPr>
          <w:lang w:val="en-GB"/>
        </w:rPr>
        <w:t xml:space="preserve">we have plans in place to increase uptake in this area from the new academic year. Team leaders Kayleigh &amp; Amy will </w:t>
      </w:r>
      <w:r w:rsidR="00D70676">
        <w:rPr>
          <w:lang w:val="en-GB"/>
        </w:rPr>
        <w:t>now be responsible for specific areas which will give us more of a balance countywide. 38% of our delivery was also within secondary schools, with our previous highest being 14</w:t>
      </w:r>
      <w:r w:rsidR="007B723C">
        <w:rPr>
          <w:lang w:val="en-GB"/>
        </w:rPr>
        <w:t xml:space="preserve">%. </w:t>
      </w:r>
      <w:r w:rsidR="00763DA1">
        <w:rPr>
          <w:lang w:val="en-GB"/>
        </w:rPr>
        <w:t xml:space="preserve">We must thank the Essex Youth Service for their support in creating links in this space and have found building connections with Multi Academy Trusts a useful way to link our work into some Secondary schools. </w:t>
      </w:r>
      <w:r w:rsidR="00D70676">
        <w:rPr>
          <w:lang w:val="en-GB"/>
        </w:rPr>
        <w:t xml:space="preserve"> </w:t>
      </w:r>
    </w:p>
    <w:p w14:paraId="7E232E3D" w14:textId="77777777" w:rsidR="000167E8" w:rsidRDefault="000167E8" w:rsidP="00F531D2">
      <w:pPr>
        <w:rPr>
          <w:lang w:val="en-GB"/>
        </w:rPr>
      </w:pPr>
    </w:p>
    <w:p w14:paraId="12FB1B62" w14:textId="3C071B59" w:rsidR="00F7158B" w:rsidRDefault="007142FE" w:rsidP="00F531D2">
      <w:pPr>
        <w:rPr>
          <w:lang w:val="en-GB"/>
        </w:rPr>
      </w:pPr>
      <w:r>
        <w:rPr>
          <w:lang w:val="en-GB"/>
        </w:rPr>
        <w:t xml:space="preserve">The feedback collected is really pleasing and is just a flavour of what has been collated this academic year, for </w:t>
      </w:r>
      <w:r w:rsidR="00B710AD">
        <w:rPr>
          <w:lang w:val="en-GB"/>
        </w:rPr>
        <w:t>further evidence of this please contact us separately</w:t>
      </w:r>
      <w:r w:rsidR="00BC2FB0">
        <w:rPr>
          <w:lang w:val="en-GB"/>
        </w:rPr>
        <w:t xml:space="preserve"> (see reference list). </w:t>
      </w:r>
      <w:r w:rsidR="006453EC">
        <w:rPr>
          <w:lang w:val="en-GB"/>
        </w:rPr>
        <w:t xml:space="preserve">One of our questions focused on </w:t>
      </w:r>
      <w:r w:rsidR="00D608D2">
        <w:rPr>
          <w:lang w:val="en-GB"/>
        </w:rPr>
        <w:t>what future sessions young people and school staff would like as part of our offer and here are the most popular responses</w:t>
      </w:r>
      <w:r w:rsidR="007D338C">
        <w:rPr>
          <w:lang w:val="en-GB"/>
        </w:rPr>
        <w:t xml:space="preserve">: </w:t>
      </w:r>
    </w:p>
    <w:p w14:paraId="2BE8B067" w14:textId="77777777" w:rsidR="007D338C" w:rsidRDefault="007D338C" w:rsidP="00F531D2">
      <w:pPr>
        <w:rPr>
          <w:lang w:val="en-GB"/>
        </w:rPr>
      </w:pPr>
    </w:p>
    <w:p w14:paraId="59968B0C" w14:textId="6AF511E4" w:rsidR="007D338C" w:rsidRDefault="007D338C" w:rsidP="007D338C">
      <w:pPr>
        <w:pStyle w:val="ListParagraph"/>
        <w:numPr>
          <w:ilvl w:val="0"/>
          <w:numId w:val="9"/>
        </w:numPr>
        <w:rPr>
          <w:lang w:val="en-GB"/>
        </w:rPr>
      </w:pPr>
      <w:r>
        <w:rPr>
          <w:lang w:val="en-GB"/>
        </w:rPr>
        <w:t>SEND/Neurodiversity in mainstream schools – strategies</w:t>
      </w:r>
    </w:p>
    <w:p w14:paraId="355C046C" w14:textId="2C091414" w:rsidR="007D338C" w:rsidRDefault="00B53575" w:rsidP="007D338C">
      <w:pPr>
        <w:pStyle w:val="ListParagraph"/>
        <w:numPr>
          <w:ilvl w:val="0"/>
          <w:numId w:val="9"/>
        </w:numPr>
        <w:rPr>
          <w:lang w:val="en-GB"/>
        </w:rPr>
      </w:pPr>
      <w:r>
        <w:rPr>
          <w:lang w:val="en-GB"/>
        </w:rPr>
        <w:t>More of a mental health focus</w:t>
      </w:r>
    </w:p>
    <w:p w14:paraId="78589B3E" w14:textId="1977700A" w:rsidR="00B53575" w:rsidRDefault="00B53575" w:rsidP="007D338C">
      <w:pPr>
        <w:pStyle w:val="ListParagraph"/>
        <w:numPr>
          <w:ilvl w:val="0"/>
          <w:numId w:val="9"/>
        </w:numPr>
        <w:rPr>
          <w:lang w:val="en-GB"/>
        </w:rPr>
      </w:pPr>
      <w:r>
        <w:rPr>
          <w:lang w:val="en-GB"/>
        </w:rPr>
        <w:t>P</w:t>
      </w:r>
      <w:r w:rsidR="00366074">
        <w:rPr>
          <w:lang w:val="en-GB"/>
        </w:rPr>
        <w:t>athological demand avoidance</w:t>
      </w:r>
    </w:p>
    <w:p w14:paraId="197756FD" w14:textId="7A4A3924" w:rsidR="00366074" w:rsidRDefault="00366074" w:rsidP="007D338C">
      <w:pPr>
        <w:pStyle w:val="ListParagraph"/>
        <w:numPr>
          <w:ilvl w:val="0"/>
          <w:numId w:val="9"/>
        </w:numPr>
        <w:rPr>
          <w:lang w:val="en-GB"/>
        </w:rPr>
      </w:pPr>
      <w:r>
        <w:rPr>
          <w:lang w:val="en-GB"/>
        </w:rPr>
        <w:t>Physical differences</w:t>
      </w:r>
    </w:p>
    <w:p w14:paraId="03F7A448" w14:textId="2DB928BF" w:rsidR="00366074" w:rsidRPr="007D338C" w:rsidRDefault="001E26D2" w:rsidP="007D338C">
      <w:pPr>
        <w:pStyle w:val="ListParagraph"/>
        <w:numPr>
          <w:ilvl w:val="0"/>
          <w:numId w:val="9"/>
        </w:numPr>
        <w:rPr>
          <w:lang w:val="en-GB"/>
        </w:rPr>
      </w:pPr>
      <w:r>
        <w:rPr>
          <w:lang w:val="en-GB"/>
        </w:rPr>
        <w:t xml:space="preserve">Oppositional defiance disorder </w:t>
      </w:r>
    </w:p>
    <w:p w14:paraId="77D6CC61" w14:textId="77777777" w:rsidR="00F7158B" w:rsidRDefault="00F7158B" w:rsidP="00F531D2">
      <w:pPr>
        <w:rPr>
          <w:lang w:val="en-GB"/>
        </w:rPr>
      </w:pPr>
    </w:p>
    <w:p w14:paraId="66C89F0F" w14:textId="77777777" w:rsidR="00F7158B" w:rsidRDefault="00F7158B" w:rsidP="00F531D2">
      <w:pPr>
        <w:rPr>
          <w:lang w:val="en-GB"/>
        </w:rPr>
      </w:pPr>
    </w:p>
    <w:p w14:paraId="239B81BB" w14:textId="5A311DE7" w:rsidR="00F7158B" w:rsidRDefault="006311DE" w:rsidP="00F531D2">
      <w:pPr>
        <w:rPr>
          <w:lang w:val="en-GB"/>
        </w:rPr>
      </w:pPr>
      <w:r>
        <w:rPr>
          <w:noProof/>
          <w:lang w:val="en-GB"/>
        </w:rPr>
        <w:drawing>
          <wp:inline distT="0" distB="0" distL="0" distR="0" wp14:anchorId="270B20D8" wp14:editId="36BBCD8C">
            <wp:extent cx="6893011" cy="3403600"/>
            <wp:effectExtent l="0" t="0" r="317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06198" cy="3410111"/>
                    </a:xfrm>
                    <a:prstGeom prst="rect">
                      <a:avLst/>
                    </a:prstGeom>
                    <a:noFill/>
                  </pic:spPr>
                </pic:pic>
              </a:graphicData>
            </a:graphic>
          </wp:inline>
        </w:drawing>
      </w:r>
    </w:p>
    <w:p w14:paraId="0B2278BC" w14:textId="77777777" w:rsidR="00F7158B" w:rsidRDefault="00F7158B" w:rsidP="00F531D2">
      <w:pPr>
        <w:rPr>
          <w:lang w:val="en-GB"/>
        </w:rPr>
      </w:pPr>
    </w:p>
    <w:p w14:paraId="45F8F3BE" w14:textId="77777777" w:rsidR="00F7158B" w:rsidRDefault="00F7158B" w:rsidP="00F531D2">
      <w:pPr>
        <w:rPr>
          <w:lang w:val="en-GB"/>
        </w:rPr>
      </w:pPr>
    </w:p>
    <w:p w14:paraId="265F8C42" w14:textId="77777777" w:rsidR="00F7158B" w:rsidRDefault="00F7158B" w:rsidP="00F531D2">
      <w:pPr>
        <w:rPr>
          <w:lang w:val="en-GB"/>
        </w:rPr>
      </w:pPr>
    </w:p>
    <w:p w14:paraId="6ED59B83" w14:textId="77777777" w:rsidR="00F7158B" w:rsidRDefault="00F7158B" w:rsidP="00F531D2">
      <w:pPr>
        <w:rPr>
          <w:lang w:val="en-GB"/>
        </w:rPr>
      </w:pPr>
    </w:p>
    <w:p w14:paraId="2C05EE03" w14:textId="77777777" w:rsidR="00F7158B" w:rsidRDefault="00F7158B" w:rsidP="00F531D2">
      <w:pPr>
        <w:rPr>
          <w:lang w:val="en-GB"/>
        </w:rPr>
      </w:pPr>
    </w:p>
    <w:p w14:paraId="695DB0A4" w14:textId="51DB1179" w:rsidR="00F7158B" w:rsidRDefault="00F7158B" w:rsidP="00F531D2">
      <w:pPr>
        <w:rPr>
          <w:lang w:val="en-GB"/>
        </w:rPr>
      </w:pPr>
    </w:p>
    <w:p w14:paraId="4133A08D" w14:textId="34EFF6EE" w:rsidR="00F7158B" w:rsidRDefault="00F7158B" w:rsidP="00F531D2">
      <w:pPr>
        <w:rPr>
          <w:lang w:val="en-GB"/>
        </w:rPr>
      </w:pPr>
    </w:p>
    <w:p w14:paraId="324BEFB9" w14:textId="3BB0F6E7" w:rsidR="00F7158B" w:rsidRPr="002B62F3" w:rsidRDefault="00930A13" w:rsidP="00F531D2">
      <w:pPr>
        <w:rPr>
          <w:b/>
          <w:bCs/>
          <w:lang w:val="en-GB"/>
        </w:rPr>
      </w:pPr>
      <w:bookmarkStart w:id="1" w:name="_Hlk170913881"/>
      <w:r w:rsidRPr="00930A13">
        <w:rPr>
          <w:noProof/>
          <w:lang w:val="en-GB"/>
        </w:rPr>
        <mc:AlternateContent>
          <mc:Choice Requires="wps">
            <w:drawing>
              <wp:anchor distT="45720" distB="45720" distL="114300" distR="114300" simplePos="0" relativeHeight="251672576" behindDoc="0" locked="0" layoutInCell="1" allowOverlap="1" wp14:anchorId="44479DC9" wp14:editId="0C4D2CB4">
                <wp:simplePos x="0" y="0"/>
                <wp:positionH relativeFrom="margin">
                  <wp:posOffset>209550</wp:posOffset>
                </wp:positionH>
                <wp:positionV relativeFrom="paragraph">
                  <wp:posOffset>6985</wp:posOffset>
                </wp:positionV>
                <wp:extent cx="1663700" cy="2921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292100"/>
                        </a:xfrm>
                        <a:prstGeom prst="rect">
                          <a:avLst/>
                        </a:prstGeom>
                        <a:solidFill>
                          <a:srgbClr val="FFFFFF"/>
                        </a:solidFill>
                        <a:ln w="9525">
                          <a:solidFill>
                            <a:srgbClr val="000000"/>
                          </a:solidFill>
                          <a:miter lim="800000"/>
                          <a:headEnd/>
                          <a:tailEnd/>
                        </a:ln>
                      </wps:spPr>
                      <wps:txbx>
                        <w:txbxContent>
                          <w:p w14:paraId="041C3BE0" w14:textId="04137D24" w:rsidR="00930A13" w:rsidRPr="00930A13" w:rsidRDefault="00930A13">
                            <w:pPr>
                              <w:rPr>
                                <w:b/>
                                <w:bCs/>
                              </w:rPr>
                            </w:pPr>
                            <w:r w:rsidRPr="00930A13">
                              <w:rPr>
                                <w:b/>
                                <w:bCs/>
                              </w:rPr>
                              <w:t>‘Keep being fab!’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479DC9" id="Text Box 2" o:spid="_x0000_s1029" type="#_x0000_t202" style="position:absolute;margin-left:16.5pt;margin-top:.55pt;width:131pt;height:23pt;z-index:2516725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">
                <v:textbox>
                  <w:txbxContent>
                    <w:p w14:paraId="041C3BE0" w14:textId="04137D24" w:rsidR="00930A13" w:rsidRPr="00930A13" w:rsidRDefault="00930A13">
                      <w:pPr>
                        <w:rPr>
                          <w:b/>
                          <w:bCs/>
                        </w:rPr>
                      </w:pPr>
                      <w:r w:rsidRPr="00930A13">
                        <w:rPr>
                          <w:b/>
                          <w:bCs/>
                        </w:rPr>
                        <w:t>‘Keep being fab!’</w:t>
                      </w:r>
                    </w:p>
                  </w:txbxContent>
                </v:textbox>
                <w10:wrap type="square" anchorx="margin"/>
              </v:shape>
            </w:pict>
          </mc:Fallback>
        </mc:AlternateContent>
      </w:r>
    </w:p>
    <w:bookmarkEnd w:id="1"/>
    <w:p w14:paraId="5D2E2657" w14:textId="0EFCC786" w:rsidR="00F7158B" w:rsidRDefault="00930A13" w:rsidP="00F531D2">
      <w:pPr>
        <w:rPr>
          <w:lang w:val="en-GB"/>
        </w:rPr>
      </w:pPr>
      <w:r w:rsidRPr="00930A13">
        <w:rPr>
          <w:b/>
          <w:bCs/>
          <w:noProof/>
          <w:lang w:val="en-GB"/>
        </w:rPr>
        <mc:AlternateContent>
          <mc:Choice Requires="wps">
            <w:drawing>
              <wp:anchor distT="45720" distB="45720" distL="114300" distR="114300" simplePos="0" relativeHeight="251674624" behindDoc="0" locked="0" layoutInCell="1" allowOverlap="1" wp14:anchorId="3556FBFB" wp14:editId="60795E15">
                <wp:simplePos x="0" y="0"/>
                <wp:positionH relativeFrom="column">
                  <wp:posOffset>2620645</wp:posOffset>
                </wp:positionH>
                <wp:positionV relativeFrom="paragraph">
                  <wp:posOffset>117475</wp:posOffset>
                </wp:positionV>
                <wp:extent cx="2360930" cy="1404620"/>
                <wp:effectExtent l="57150" t="114300" r="58420" b="11811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24856">
                          <a:off x="0" y="0"/>
                          <a:ext cx="2360930" cy="1404620"/>
                        </a:xfrm>
                        <a:prstGeom prst="rect">
                          <a:avLst/>
                        </a:prstGeom>
                        <a:solidFill>
                          <a:srgbClr val="FFFFFF"/>
                        </a:solidFill>
                        <a:ln w="9525">
                          <a:solidFill>
                            <a:srgbClr val="000000"/>
                          </a:solidFill>
                          <a:miter lim="800000"/>
                          <a:headEnd/>
                          <a:tailEnd/>
                        </a:ln>
                      </wps:spPr>
                      <wps:txbx>
                        <w:txbxContent>
                          <w:p w14:paraId="1486CCD7" w14:textId="07AC6E9A" w:rsidR="00930A13" w:rsidRPr="009C3BF4" w:rsidRDefault="009C3BF4">
                            <w:pPr>
                              <w:rPr>
                                <w:b/>
                                <w:bCs/>
                              </w:rPr>
                            </w:pPr>
                            <w:r>
                              <w:rPr>
                                <w:b/>
                                <w:bCs/>
                              </w:rPr>
                              <w:t>‘</w:t>
                            </w:r>
                            <w:r w:rsidRPr="009C3BF4">
                              <w:rPr>
                                <w:b/>
                                <w:bCs/>
                              </w:rPr>
                              <w:t>Thank you - it is nice to have different speakers into school but also messages that are designed/ created by other students.</w:t>
                            </w:r>
                            <w:r>
                              <w:rPr>
                                <w:b/>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556FBFB" id="_x0000_s1030" type="#_x0000_t202" style="position:absolute;margin-left:206.35pt;margin-top:9.25pt;width:185.9pt;height:110.6pt;rotation:-300531fd;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">
                <v:textbox style="mso-fit-shape-to-text:t">
                  <w:txbxContent>
                    <w:p w14:paraId="1486CCD7" w14:textId="07AC6E9A" w:rsidR="00930A13" w:rsidRPr="009C3BF4" w:rsidRDefault="009C3BF4">
                      <w:pPr>
                        <w:rPr>
                          <w:b/>
                          <w:bCs/>
                        </w:rPr>
                      </w:pPr>
                      <w:r>
                        <w:rPr>
                          <w:b/>
                          <w:bCs/>
                        </w:rPr>
                        <w:t>‘</w:t>
                      </w:r>
                      <w:r w:rsidRPr="009C3BF4">
                        <w:rPr>
                          <w:b/>
                          <w:bCs/>
                        </w:rPr>
                        <w:t>Thank you - it is nice to have different speakers into school but also messages that are designed/ created by other students.</w:t>
                      </w:r>
                      <w:r>
                        <w:rPr>
                          <w:b/>
                          <w:bCs/>
                        </w:rPr>
                        <w:t>’</w:t>
                      </w:r>
                    </w:p>
                  </w:txbxContent>
                </v:textbox>
                <w10:wrap type="square"/>
              </v:shape>
            </w:pict>
          </mc:Fallback>
        </mc:AlternateContent>
      </w:r>
    </w:p>
    <w:p w14:paraId="620262C1" w14:textId="77777777" w:rsidR="00F7158B" w:rsidRDefault="00F7158B" w:rsidP="00F531D2">
      <w:pPr>
        <w:rPr>
          <w:lang w:val="en-GB"/>
        </w:rPr>
      </w:pPr>
    </w:p>
    <w:p w14:paraId="043EBE00" w14:textId="77777777" w:rsidR="00F7158B" w:rsidRDefault="00F7158B" w:rsidP="00F531D2">
      <w:pPr>
        <w:rPr>
          <w:lang w:val="en-GB"/>
        </w:rPr>
      </w:pPr>
    </w:p>
    <w:p w14:paraId="3CBFF902" w14:textId="77777777" w:rsidR="00F7158B" w:rsidRDefault="00F7158B" w:rsidP="00930A13">
      <w:pPr>
        <w:jc w:val="center"/>
        <w:rPr>
          <w:lang w:val="en-GB"/>
        </w:rPr>
      </w:pPr>
    </w:p>
    <w:p w14:paraId="158A6D75" w14:textId="77777777" w:rsidR="00F7158B" w:rsidRDefault="00F7158B" w:rsidP="00F531D2">
      <w:pPr>
        <w:rPr>
          <w:lang w:val="en-GB"/>
        </w:rPr>
      </w:pPr>
    </w:p>
    <w:p w14:paraId="6140B10B" w14:textId="77777777" w:rsidR="00F7158B" w:rsidRDefault="00F7158B" w:rsidP="00F531D2">
      <w:pPr>
        <w:rPr>
          <w:lang w:val="en-GB"/>
        </w:rPr>
      </w:pPr>
    </w:p>
    <w:p w14:paraId="468BDF57" w14:textId="77777777" w:rsidR="00F7158B" w:rsidRDefault="00F7158B" w:rsidP="00F531D2">
      <w:pPr>
        <w:rPr>
          <w:lang w:val="en-GB"/>
        </w:rPr>
      </w:pPr>
    </w:p>
    <w:p w14:paraId="55AC1E11" w14:textId="01F08BAD" w:rsidR="00F7158B" w:rsidRDefault="00F7158B" w:rsidP="00F531D2">
      <w:pPr>
        <w:rPr>
          <w:lang w:val="en-GB"/>
        </w:rPr>
      </w:pPr>
    </w:p>
    <w:p w14:paraId="704F8FEB" w14:textId="0896F788" w:rsidR="00F7158B" w:rsidRDefault="00F7158B" w:rsidP="00F531D2">
      <w:pPr>
        <w:rPr>
          <w:lang w:val="en-GB"/>
        </w:rPr>
      </w:pPr>
    </w:p>
    <w:p w14:paraId="3BCA89F7" w14:textId="36B5AD31" w:rsidR="00F7158B" w:rsidRDefault="00F7158B" w:rsidP="00F531D2">
      <w:pPr>
        <w:rPr>
          <w:lang w:val="en-GB"/>
        </w:rPr>
      </w:pPr>
    </w:p>
    <w:p w14:paraId="138BE8F7" w14:textId="6BE29DF0" w:rsidR="00F7158B" w:rsidRDefault="00970051" w:rsidP="00F531D2">
      <w:pPr>
        <w:rPr>
          <w:lang w:val="en-GB"/>
        </w:rPr>
      </w:pPr>
      <w:r w:rsidRPr="00970051">
        <w:rPr>
          <w:noProof/>
          <w:lang w:val="en-GB"/>
        </w:rPr>
        <mc:AlternateContent>
          <mc:Choice Requires="wps">
            <w:drawing>
              <wp:anchor distT="45720" distB="45720" distL="114300" distR="114300" simplePos="0" relativeHeight="251678720" behindDoc="0" locked="0" layoutInCell="1" allowOverlap="1" wp14:anchorId="1684A33F" wp14:editId="6DE0ECE4">
                <wp:simplePos x="0" y="0"/>
                <wp:positionH relativeFrom="column">
                  <wp:posOffset>4131945</wp:posOffset>
                </wp:positionH>
                <wp:positionV relativeFrom="paragraph">
                  <wp:posOffset>118110</wp:posOffset>
                </wp:positionV>
                <wp:extent cx="2360930" cy="1404620"/>
                <wp:effectExtent l="38100" t="304800" r="39370" b="31559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80296">
                          <a:off x="0" y="0"/>
                          <a:ext cx="2360930" cy="1404620"/>
                        </a:xfrm>
                        <a:prstGeom prst="rect">
                          <a:avLst/>
                        </a:prstGeom>
                        <a:solidFill>
                          <a:srgbClr val="FFFFFF"/>
                        </a:solidFill>
                        <a:ln w="9525">
                          <a:solidFill>
                            <a:srgbClr val="000000"/>
                          </a:solidFill>
                          <a:miter lim="800000"/>
                          <a:headEnd/>
                          <a:tailEnd/>
                        </a:ln>
                      </wps:spPr>
                      <wps:txbx>
                        <w:txbxContent>
                          <w:p w14:paraId="61616F93" w14:textId="3E814D19" w:rsidR="00970051" w:rsidRPr="008D64FA" w:rsidRDefault="008D64FA">
                            <w:pPr>
                              <w:rPr>
                                <w:b/>
                                <w:bCs/>
                              </w:rPr>
                            </w:pPr>
                            <w:r>
                              <w:rPr>
                                <w:b/>
                                <w:bCs/>
                              </w:rPr>
                              <w:t>‘</w:t>
                            </w:r>
                            <w:r w:rsidRPr="008D64FA">
                              <w:rPr>
                                <w:b/>
                                <w:bCs/>
                              </w:rPr>
                              <w:t>Kayleigh was professional and relatable!</w:t>
                            </w:r>
                            <w:r>
                              <w:rPr>
                                <w:b/>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684A33F" id="_x0000_s1031" type="#_x0000_t202" style="position:absolute;margin-left:325.35pt;margin-top:9.3pt;width:185.9pt;height:110.6pt;rotation:961518fd;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">
                <v:textbox style="mso-fit-shape-to-text:t">
                  <w:txbxContent>
                    <w:p w14:paraId="61616F93" w14:textId="3E814D19" w:rsidR="00970051" w:rsidRPr="008D64FA" w:rsidRDefault="008D64FA">
                      <w:pPr>
                        <w:rPr>
                          <w:b/>
                          <w:bCs/>
                        </w:rPr>
                      </w:pPr>
                      <w:r>
                        <w:rPr>
                          <w:b/>
                          <w:bCs/>
                        </w:rPr>
                        <w:t>‘</w:t>
                      </w:r>
                      <w:r w:rsidRPr="008D64FA">
                        <w:rPr>
                          <w:b/>
                          <w:bCs/>
                        </w:rPr>
                        <w:t>Kayleigh was professional and relatable!</w:t>
                      </w:r>
                      <w:r>
                        <w:rPr>
                          <w:b/>
                          <w:bCs/>
                        </w:rPr>
                        <w:t>’</w:t>
                      </w:r>
                    </w:p>
                  </w:txbxContent>
                </v:textbox>
                <w10:wrap type="square"/>
              </v:shape>
            </w:pict>
          </mc:Fallback>
        </mc:AlternateContent>
      </w:r>
      <w:r w:rsidRPr="00970051">
        <w:rPr>
          <w:noProof/>
          <w:lang w:val="en-GB"/>
        </w:rPr>
        <mc:AlternateContent>
          <mc:Choice Requires="wps">
            <w:drawing>
              <wp:anchor distT="45720" distB="45720" distL="114300" distR="114300" simplePos="0" relativeHeight="251676672" behindDoc="0" locked="0" layoutInCell="1" allowOverlap="1" wp14:anchorId="67EB9138" wp14:editId="67DE975B">
                <wp:simplePos x="0" y="0"/>
                <wp:positionH relativeFrom="margin">
                  <wp:align>left</wp:align>
                </wp:positionH>
                <wp:positionV relativeFrom="paragraph">
                  <wp:posOffset>5080</wp:posOffset>
                </wp:positionV>
                <wp:extent cx="2360930" cy="1404620"/>
                <wp:effectExtent l="38100" t="285750" r="39370" b="277495"/>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829903">
                          <a:off x="0" y="0"/>
                          <a:ext cx="2360930" cy="1404620"/>
                        </a:xfrm>
                        <a:prstGeom prst="rect">
                          <a:avLst/>
                        </a:prstGeom>
                        <a:solidFill>
                          <a:srgbClr val="FFFFFF"/>
                        </a:solidFill>
                        <a:ln w="9525">
                          <a:solidFill>
                            <a:srgbClr val="000000"/>
                          </a:solidFill>
                          <a:miter lim="800000"/>
                          <a:headEnd/>
                          <a:tailEnd/>
                        </a:ln>
                      </wps:spPr>
                      <wps:txbx>
                        <w:txbxContent>
                          <w:p w14:paraId="47D133F2" w14:textId="3BF577D7" w:rsidR="00970051" w:rsidRPr="00970051" w:rsidRDefault="00970051">
                            <w:pPr>
                              <w:rPr>
                                <w:b/>
                                <w:bCs/>
                              </w:rPr>
                            </w:pPr>
                            <w:r>
                              <w:rPr>
                                <w:b/>
                                <w:bCs/>
                              </w:rPr>
                              <w:t>‘</w:t>
                            </w:r>
                            <w:r w:rsidRPr="00970051">
                              <w:rPr>
                                <w:b/>
                                <w:bCs/>
                              </w:rPr>
                              <w:t>Well-presented and great information provided.</w:t>
                            </w:r>
                            <w:r>
                              <w:rPr>
                                <w:b/>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7EB9138" id="_x0000_s1032" type="#_x0000_t202" style="position:absolute;margin-left:0;margin-top:.4pt;width:185.9pt;height:110.6pt;rotation:-841151fd;z-index:2516766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">
                <v:textbox style="mso-fit-shape-to-text:t">
                  <w:txbxContent>
                    <w:p w14:paraId="47D133F2" w14:textId="3BF577D7" w:rsidR="00970051" w:rsidRPr="00970051" w:rsidRDefault="00970051">
                      <w:pPr>
                        <w:rPr>
                          <w:b/>
                          <w:bCs/>
                        </w:rPr>
                      </w:pPr>
                      <w:r>
                        <w:rPr>
                          <w:b/>
                          <w:bCs/>
                        </w:rPr>
                        <w:t>‘</w:t>
                      </w:r>
                      <w:r w:rsidRPr="00970051">
                        <w:rPr>
                          <w:b/>
                          <w:bCs/>
                        </w:rPr>
                        <w:t>Well-presented and great information provided.</w:t>
                      </w:r>
                      <w:r>
                        <w:rPr>
                          <w:b/>
                          <w:bCs/>
                        </w:rPr>
                        <w:t>’</w:t>
                      </w:r>
                    </w:p>
                  </w:txbxContent>
                </v:textbox>
                <w10:wrap type="square" anchorx="margin"/>
              </v:shape>
            </w:pict>
          </mc:Fallback>
        </mc:AlternateContent>
      </w:r>
    </w:p>
    <w:p w14:paraId="17B48E56" w14:textId="14576C9B" w:rsidR="00F7158B" w:rsidRDefault="00F7158B" w:rsidP="00F531D2">
      <w:pPr>
        <w:rPr>
          <w:lang w:val="en-GB"/>
        </w:rPr>
      </w:pPr>
    </w:p>
    <w:p w14:paraId="1B292254" w14:textId="6352EFED" w:rsidR="00F7158B" w:rsidRDefault="00F7158B" w:rsidP="00F531D2">
      <w:pPr>
        <w:rPr>
          <w:lang w:val="en-GB"/>
        </w:rPr>
      </w:pPr>
    </w:p>
    <w:p w14:paraId="4672785B" w14:textId="3C60E29E" w:rsidR="00F7158B" w:rsidRDefault="00F7158B" w:rsidP="00F531D2">
      <w:pPr>
        <w:rPr>
          <w:lang w:val="en-GB"/>
        </w:rPr>
      </w:pPr>
    </w:p>
    <w:p w14:paraId="3C35D2A9" w14:textId="3AFCE0EC" w:rsidR="00F7158B" w:rsidRDefault="00FE2ED8" w:rsidP="00F531D2">
      <w:pPr>
        <w:rPr>
          <w:lang w:val="en-GB"/>
        </w:rPr>
      </w:pPr>
      <w:r w:rsidRPr="00FE2ED8">
        <w:rPr>
          <w:noProof/>
          <w:lang w:val="en-GB"/>
        </w:rPr>
        <mc:AlternateContent>
          <mc:Choice Requires="wps">
            <w:drawing>
              <wp:anchor distT="45720" distB="45720" distL="114300" distR="114300" simplePos="0" relativeHeight="251680768" behindDoc="0" locked="0" layoutInCell="1" allowOverlap="1" wp14:anchorId="63C32F0B" wp14:editId="25703A24">
                <wp:simplePos x="0" y="0"/>
                <wp:positionH relativeFrom="column">
                  <wp:posOffset>1706245</wp:posOffset>
                </wp:positionH>
                <wp:positionV relativeFrom="paragraph">
                  <wp:posOffset>153035</wp:posOffset>
                </wp:positionV>
                <wp:extent cx="2360930" cy="1404620"/>
                <wp:effectExtent l="0" t="0" r="22860" b="1143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205B3DD" w14:textId="5F14C9C5" w:rsidR="00FE2ED8" w:rsidRPr="00FE2ED8" w:rsidRDefault="00FE2ED8">
                            <w:pPr>
                              <w:rPr>
                                <w:b/>
                                <w:bCs/>
                              </w:rPr>
                            </w:pPr>
                            <w:r>
                              <w:rPr>
                                <w:b/>
                                <w:bCs/>
                              </w:rPr>
                              <w:t>‘</w:t>
                            </w:r>
                            <w:r w:rsidRPr="00FE2ED8">
                              <w:rPr>
                                <w:b/>
                                <w:bCs/>
                              </w:rPr>
                              <w:t>Thanks for providing such a great, free service to SEND.</w:t>
                            </w:r>
                            <w:r>
                              <w:rPr>
                                <w:b/>
                                <w:bCs/>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3C32F0B" id="_x0000_s1033" type="#_x0000_t202" style="position:absolute;margin-left:134.35pt;margin-top:12.05pt;width:185.9pt;height:110.6pt;z-index:2516807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">
                <v:textbox style="mso-fit-shape-to-text:t">
                  <w:txbxContent>
                    <w:p w14:paraId="3205B3DD" w14:textId="5F14C9C5" w:rsidR="00FE2ED8" w:rsidRPr="00FE2ED8" w:rsidRDefault="00FE2ED8">
                      <w:pPr>
                        <w:rPr>
                          <w:b/>
                          <w:bCs/>
                        </w:rPr>
                      </w:pPr>
                      <w:r>
                        <w:rPr>
                          <w:b/>
                          <w:bCs/>
                        </w:rPr>
                        <w:t>‘</w:t>
                      </w:r>
                      <w:r w:rsidRPr="00FE2ED8">
                        <w:rPr>
                          <w:b/>
                          <w:bCs/>
                        </w:rPr>
                        <w:t>Thanks for providing such a great, free service to SEND.</w:t>
                      </w:r>
                      <w:r>
                        <w:rPr>
                          <w:b/>
                          <w:bCs/>
                        </w:rPr>
                        <w:t>’</w:t>
                      </w:r>
                    </w:p>
                  </w:txbxContent>
                </v:textbox>
                <w10:wrap type="square"/>
              </v:shape>
            </w:pict>
          </mc:Fallback>
        </mc:AlternateContent>
      </w:r>
    </w:p>
    <w:p w14:paraId="500E2B93" w14:textId="4F604326" w:rsidR="00F7158B" w:rsidRDefault="00F7158B" w:rsidP="00F531D2">
      <w:pPr>
        <w:rPr>
          <w:lang w:val="en-GB"/>
        </w:rPr>
      </w:pPr>
    </w:p>
    <w:p w14:paraId="0CDAFB9C" w14:textId="0AB1113A" w:rsidR="00F7158B" w:rsidRDefault="00F7158B" w:rsidP="00F531D2">
      <w:pPr>
        <w:rPr>
          <w:lang w:val="en-GB"/>
        </w:rPr>
      </w:pPr>
    </w:p>
    <w:p w14:paraId="59EB1FE8" w14:textId="77777777" w:rsidR="00F7158B" w:rsidRDefault="00F7158B" w:rsidP="00F531D2">
      <w:pPr>
        <w:rPr>
          <w:lang w:val="en-GB"/>
        </w:rPr>
      </w:pPr>
    </w:p>
    <w:p w14:paraId="603012D3" w14:textId="77777777" w:rsidR="00F7158B" w:rsidRDefault="00F7158B" w:rsidP="00F531D2">
      <w:pPr>
        <w:rPr>
          <w:lang w:val="en-GB"/>
        </w:rPr>
      </w:pPr>
    </w:p>
    <w:p w14:paraId="07EE0D1E" w14:textId="17F4E5BA" w:rsidR="00F7158B" w:rsidRDefault="00E84E9A" w:rsidP="00F531D2">
      <w:pPr>
        <w:rPr>
          <w:lang w:val="en-GB"/>
        </w:rPr>
      </w:pPr>
      <w:r w:rsidRPr="00E84E9A">
        <w:rPr>
          <w:noProof/>
          <w:lang w:val="en-GB"/>
        </w:rPr>
        <mc:AlternateContent>
          <mc:Choice Requires="wps">
            <w:drawing>
              <wp:anchor distT="45720" distB="45720" distL="114300" distR="114300" simplePos="0" relativeHeight="251682816" behindDoc="0" locked="0" layoutInCell="1" allowOverlap="1" wp14:anchorId="23E8D671" wp14:editId="4351461B">
                <wp:simplePos x="0" y="0"/>
                <wp:positionH relativeFrom="column">
                  <wp:posOffset>4043045</wp:posOffset>
                </wp:positionH>
                <wp:positionV relativeFrom="paragraph">
                  <wp:posOffset>17780</wp:posOffset>
                </wp:positionV>
                <wp:extent cx="2360930" cy="1404620"/>
                <wp:effectExtent l="152400" t="209550" r="153670" b="20828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09476">
                          <a:off x="0" y="0"/>
                          <a:ext cx="2360930" cy="1404620"/>
                        </a:xfrm>
                        <a:prstGeom prst="rect">
                          <a:avLst/>
                        </a:prstGeom>
                        <a:solidFill>
                          <a:srgbClr val="FFFFFF"/>
                        </a:solidFill>
                        <a:ln w="9525">
                          <a:solidFill>
                            <a:srgbClr val="000000"/>
                          </a:solidFill>
                          <a:miter lim="800000"/>
                          <a:headEnd/>
                          <a:tailEnd/>
                        </a:ln>
                      </wps:spPr>
                      <wps:txbx>
                        <w:txbxContent>
                          <w:p w14:paraId="20942E01" w14:textId="23C8F3B5" w:rsidR="00E84E9A" w:rsidRPr="00E84E9A" w:rsidRDefault="00E84E9A">
                            <w:pPr>
                              <w:rPr>
                                <w:b/>
                                <w:bCs/>
                              </w:rPr>
                            </w:pPr>
                            <w:r>
                              <w:rPr>
                                <w:b/>
                                <w:bCs/>
                              </w:rPr>
                              <w:t>‘</w:t>
                            </w:r>
                            <w:r w:rsidRPr="00E84E9A">
                              <w:rPr>
                                <w:b/>
                                <w:bCs/>
                              </w:rPr>
                              <w:t>The staff felt both assemblies were engaging and informative. The children wanted to continue the discussion back in class. We all liked the focus on what children can do rather than what they can't do.</w:t>
                            </w:r>
                            <w:r>
                              <w:rPr>
                                <w:b/>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E8D671" id="_x0000_s1034" type="#_x0000_t202" style="position:absolute;margin-left:318.35pt;margin-top:1.4pt;width:185.9pt;height:110.6pt;rotation:-645010fd;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">
                <v:textbox style="mso-fit-shape-to-text:t">
                  <w:txbxContent>
                    <w:p w14:paraId="20942E01" w14:textId="23C8F3B5" w:rsidR="00E84E9A" w:rsidRPr="00E84E9A" w:rsidRDefault="00E84E9A">
                      <w:pPr>
                        <w:rPr>
                          <w:b/>
                          <w:bCs/>
                        </w:rPr>
                      </w:pPr>
                      <w:r>
                        <w:rPr>
                          <w:b/>
                          <w:bCs/>
                        </w:rPr>
                        <w:t>‘</w:t>
                      </w:r>
                      <w:r w:rsidRPr="00E84E9A">
                        <w:rPr>
                          <w:b/>
                          <w:bCs/>
                        </w:rPr>
                        <w:t>The staff felt both assemblies were engaging and informative. The children wanted to continue the discussion back in class. We all liked the focus on what children can do rather than what they can't do.</w:t>
                      </w:r>
                      <w:r>
                        <w:rPr>
                          <w:b/>
                          <w:bCs/>
                        </w:rPr>
                        <w:t>’</w:t>
                      </w:r>
                    </w:p>
                  </w:txbxContent>
                </v:textbox>
                <w10:wrap type="square"/>
              </v:shape>
            </w:pict>
          </mc:Fallback>
        </mc:AlternateContent>
      </w:r>
    </w:p>
    <w:p w14:paraId="65D74ADE" w14:textId="650BFCFA" w:rsidR="00FE2ED8" w:rsidRDefault="00FE2ED8" w:rsidP="00F531D2">
      <w:pPr>
        <w:rPr>
          <w:b/>
          <w:bCs/>
          <w:u w:val="single"/>
          <w:lang w:val="en-GB"/>
        </w:rPr>
      </w:pPr>
    </w:p>
    <w:p w14:paraId="73E52BB7" w14:textId="3EC31F47" w:rsidR="00FE2ED8" w:rsidRDefault="00FE2ED8" w:rsidP="00F531D2">
      <w:pPr>
        <w:rPr>
          <w:b/>
          <w:bCs/>
          <w:u w:val="single"/>
          <w:lang w:val="en-GB"/>
        </w:rPr>
      </w:pPr>
    </w:p>
    <w:p w14:paraId="395EBA6E" w14:textId="02FBA836" w:rsidR="00FE2ED8" w:rsidRDefault="00FE2ED8" w:rsidP="00F531D2">
      <w:pPr>
        <w:rPr>
          <w:b/>
          <w:bCs/>
          <w:u w:val="single"/>
          <w:lang w:val="en-GB"/>
        </w:rPr>
      </w:pPr>
    </w:p>
    <w:p w14:paraId="10E40C7C" w14:textId="5E93C773" w:rsidR="00FE2ED8" w:rsidRDefault="00E84E9A" w:rsidP="00F531D2">
      <w:pPr>
        <w:rPr>
          <w:b/>
          <w:bCs/>
          <w:u w:val="single"/>
          <w:lang w:val="en-GB"/>
        </w:rPr>
      </w:pPr>
      <w:r w:rsidRPr="00E84E9A">
        <w:rPr>
          <w:b/>
          <w:bCs/>
          <w:noProof/>
          <w:u w:val="single"/>
          <w:lang w:val="en-GB"/>
        </w:rPr>
        <mc:AlternateContent>
          <mc:Choice Requires="wps">
            <w:drawing>
              <wp:anchor distT="45720" distB="45720" distL="114300" distR="114300" simplePos="0" relativeHeight="251684864" behindDoc="0" locked="0" layoutInCell="1" allowOverlap="1" wp14:anchorId="535ACBF0" wp14:editId="618ADA9A">
                <wp:simplePos x="0" y="0"/>
                <wp:positionH relativeFrom="margin">
                  <wp:align>left</wp:align>
                </wp:positionH>
                <wp:positionV relativeFrom="paragraph">
                  <wp:posOffset>33655</wp:posOffset>
                </wp:positionV>
                <wp:extent cx="2360930" cy="1404620"/>
                <wp:effectExtent l="114300" t="152400" r="115570" b="14922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77000">
                          <a:off x="0" y="0"/>
                          <a:ext cx="2360930" cy="1404620"/>
                        </a:xfrm>
                        <a:prstGeom prst="rect">
                          <a:avLst/>
                        </a:prstGeom>
                        <a:solidFill>
                          <a:srgbClr val="FFFFFF"/>
                        </a:solidFill>
                        <a:ln w="9525">
                          <a:solidFill>
                            <a:srgbClr val="000000"/>
                          </a:solidFill>
                          <a:miter lim="800000"/>
                          <a:headEnd/>
                          <a:tailEnd/>
                        </a:ln>
                      </wps:spPr>
                      <wps:txbx>
                        <w:txbxContent>
                          <w:p w14:paraId="0892BCCA" w14:textId="1BF3A074" w:rsidR="00E84E9A" w:rsidRPr="00EC4931" w:rsidRDefault="00EC4931">
                            <w:pPr>
                              <w:rPr>
                                <w:b/>
                                <w:bCs/>
                              </w:rPr>
                            </w:pPr>
                            <w:r>
                              <w:rPr>
                                <w:b/>
                                <w:bCs/>
                              </w:rPr>
                              <w:t>‘</w:t>
                            </w:r>
                            <w:r w:rsidRPr="00EC4931">
                              <w:rPr>
                                <w:b/>
                                <w:bCs/>
                              </w:rPr>
                              <w:t>It has been fantastic to see the confidence of the children attending grow throughout the sessions and lovely to see how all the children attending respect each other and interact with children they wouldn't normally speak to during the sessions.</w:t>
                            </w:r>
                            <w:r>
                              <w:rPr>
                                <w:b/>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35ACBF0" id="_x0000_s1035" type="#_x0000_t202" style="position:absolute;margin-left:0;margin-top:2.65pt;width:185.9pt;height:110.6pt;rotation:411785fd;z-index:2516848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">
                <v:textbox style="mso-fit-shape-to-text:t">
                  <w:txbxContent>
                    <w:p w14:paraId="0892BCCA" w14:textId="1BF3A074" w:rsidR="00E84E9A" w:rsidRPr="00EC4931" w:rsidRDefault="00EC4931">
                      <w:pPr>
                        <w:rPr>
                          <w:b/>
                          <w:bCs/>
                        </w:rPr>
                      </w:pPr>
                      <w:r>
                        <w:rPr>
                          <w:b/>
                          <w:bCs/>
                        </w:rPr>
                        <w:t>‘</w:t>
                      </w:r>
                      <w:r w:rsidRPr="00EC4931">
                        <w:rPr>
                          <w:b/>
                          <w:bCs/>
                        </w:rPr>
                        <w:t>It has been fantastic to see the confidence of the children attending grow throughout the sessions and lovely to see how all the children attending respect each other and interact with children they wouldn't normally speak to during the sessions.</w:t>
                      </w:r>
                      <w:r>
                        <w:rPr>
                          <w:b/>
                          <w:bCs/>
                        </w:rPr>
                        <w:t>’</w:t>
                      </w:r>
                    </w:p>
                  </w:txbxContent>
                </v:textbox>
                <w10:wrap type="square" anchorx="margin"/>
              </v:shape>
            </w:pict>
          </mc:Fallback>
        </mc:AlternateContent>
      </w:r>
    </w:p>
    <w:p w14:paraId="2CE3FF32" w14:textId="77777777" w:rsidR="00FE2ED8" w:rsidRDefault="00FE2ED8" w:rsidP="00F531D2">
      <w:pPr>
        <w:rPr>
          <w:b/>
          <w:bCs/>
          <w:u w:val="single"/>
          <w:lang w:val="en-GB"/>
        </w:rPr>
      </w:pPr>
    </w:p>
    <w:p w14:paraId="457198F4" w14:textId="77777777" w:rsidR="00FE2ED8" w:rsidRDefault="00FE2ED8" w:rsidP="00F531D2">
      <w:pPr>
        <w:rPr>
          <w:b/>
          <w:bCs/>
          <w:u w:val="single"/>
          <w:lang w:val="en-GB"/>
        </w:rPr>
      </w:pPr>
    </w:p>
    <w:p w14:paraId="2831B6E1" w14:textId="77777777" w:rsidR="00E84E9A" w:rsidRDefault="00E84E9A" w:rsidP="00F531D2">
      <w:pPr>
        <w:rPr>
          <w:b/>
          <w:bCs/>
          <w:u w:val="single"/>
          <w:lang w:val="en-GB"/>
        </w:rPr>
      </w:pPr>
    </w:p>
    <w:p w14:paraId="6E6A2FEC" w14:textId="77777777" w:rsidR="00E84E9A" w:rsidRDefault="00E84E9A" w:rsidP="00F531D2">
      <w:pPr>
        <w:rPr>
          <w:b/>
          <w:bCs/>
          <w:u w:val="single"/>
          <w:lang w:val="en-GB"/>
        </w:rPr>
      </w:pPr>
    </w:p>
    <w:p w14:paraId="4DA5DB56" w14:textId="77777777" w:rsidR="00E84E9A" w:rsidRDefault="00E84E9A" w:rsidP="00F531D2">
      <w:pPr>
        <w:rPr>
          <w:b/>
          <w:bCs/>
          <w:u w:val="single"/>
          <w:lang w:val="en-GB"/>
        </w:rPr>
      </w:pPr>
    </w:p>
    <w:p w14:paraId="12E9E41E" w14:textId="77777777" w:rsidR="00E84E9A" w:rsidRDefault="00E84E9A" w:rsidP="00F531D2">
      <w:pPr>
        <w:rPr>
          <w:b/>
          <w:bCs/>
          <w:u w:val="single"/>
          <w:lang w:val="en-GB"/>
        </w:rPr>
      </w:pPr>
    </w:p>
    <w:p w14:paraId="207965A7" w14:textId="77777777" w:rsidR="00E84E9A" w:rsidRDefault="00E84E9A" w:rsidP="00F531D2">
      <w:pPr>
        <w:rPr>
          <w:b/>
          <w:bCs/>
          <w:u w:val="single"/>
          <w:lang w:val="en-GB"/>
        </w:rPr>
      </w:pPr>
    </w:p>
    <w:p w14:paraId="0E85D69D" w14:textId="14522020" w:rsidR="00E84E9A" w:rsidRDefault="00E84E9A" w:rsidP="00F531D2">
      <w:pPr>
        <w:rPr>
          <w:b/>
          <w:bCs/>
          <w:u w:val="single"/>
          <w:lang w:val="en-GB"/>
        </w:rPr>
      </w:pPr>
    </w:p>
    <w:p w14:paraId="37071620" w14:textId="334B3484" w:rsidR="00E84E9A" w:rsidRDefault="00E84E9A" w:rsidP="00F531D2">
      <w:pPr>
        <w:rPr>
          <w:b/>
          <w:bCs/>
          <w:u w:val="single"/>
          <w:lang w:val="en-GB"/>
        </w:rPr>
      </w:pPr>
    </w:p>
    <w:p w14:paraId="68E51D20" w14:textId="7479F95F" w:rsidR="00E84E9A" w:rsidRDefault="00E84E9A" w:rsidP="00F531D2">
      <w:pPr>
        <w:rPr>
          <w:b/>
          <w:bCs/>
          <w:u w:val="single"/>
          <w:lang w:val="en-GB"/>
        </w:rPr>
      </w:pPr>
    </w:p>
    <w:p w14:paraId="364C4624" w14:textId="77777777" w:rsidR="00E84E9A" w:rsidRDefault="00E84E9A" w:rsidP="00F531D2">
      <w:pPr>
        <w:rPr>
          <w:b/>
          <w:bCs/>
          <w:u w:val="single"/>
          <w:lang w:val="en-GB"/>
        </w:rPr>
      </w:pPr>
    </w:p>
    <w:p w14:paraId="520E3F9C" w14:textId="1F32D8C6" w:rsidR="00E84E9A" w:rsidRDefault="00E84E9A" w:rsidP="00F531D2">
      <w:pPr>
        <w:rPr>
          <w:b/>
          <w:bCs/>
          <w:u w:val="single"/>
          <w:lang w:val="en-GB"/>
        </w:rPr>
      </w:pPr>
    </w:p>
    <w:p w14:paraId="4D555CB5" w14:textId="342F3831" w:rsidR="00E84E9A" w:rsidRDefault="00126A88" w:rsidP="00F531D2">
      <w:pPr>
        <w:rPr>
          <w:b/>
          <w:bCs/>
          <w:u w:val="single"/>
          <w:lang w:val="en-GB"/>
        </w:rPr>
      </w:pPr>
      <w:r w:rsidRPr="00126A88">
        <w:rPr>
          <w:b/>
          <w:bCs/>
          <w:noProof/>
          <w:u w:val="single"/>
          <w:lang w:val="en-GB"/>
        </w:rPr>
        <mc:AlternateContent>
          <mc:Choice Requires="wps">
            <w:drawing>
              <wp:anchor distT="45720" distB="45720" distL="114300" distR="114300" simplePos="0" relativeHeight="251686912" behindDoc="0" locked="0" layoutInCell="1" allowOverlap="1" wp14:anchorId="11A9C7DE" wp14:editId="05260D93">
                <wp:simplePos x="0" y="0"/>
                <wp:positionH relativeFrom="column">
                  <wp:posOffset>3515995</wp:posOffset>
                </wp:positionH>
                <wp:positionV relativeFrom="paragraph">
                  <wp:posOffset>8890</wp:posOffset>
                </wp:positionV>
                <wp:extent cx="2360930" cy="1404620"/>
                <wp:effectExtent l="38100" t="133350" r="39370" b="14224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43453">
                          <a:off x="0" y="0"/>
                          <a:ext cx="2360930" cy="1404620"/>
                        </a:xfrm>
                        <a:prstGeom prst="rect">
                          <a:avLst/>
                        </a:prstGeom>
                        <a:solidFill>
                          <a:srgbClr val="FFFFFF"/>
                        </a:solidFill>
                        <a:ln w="9525">
                          <a:solidFill>
                            <a:srgbClr val="000000"/>
                          </a:solidFill>
                          <a:miter lim="800000"/>
                          <a:headEnd/>
                          <a:tailEnd/>
                        </a:ln>
                      </wps:spPr>
                      <wps:txbx>
                        <w:txbxContent>
                          <w:p w14:paraId="3CA39BF5" w14:textId="12FE9B3D" w:rsidR="00126A88" w:rsidRPr="00126A88" w:rsidRDefault="00126A88">
                            <w:pPr>
                              <w:rPr>
                                <w:b/>
                                <w:bCs/>
                              </w:rPr>
                            </w:pPr>
                            <w:r>
                              <w:rPr>
                                <w:b/>
                                <w:bCs/>
                              </w:rPr>
                              <w:t>‘</w:t>
                            </w:r>
                            <w:r w:rsidRPr="00126A88">
                              <w:rPr>
                                <w:b/>
                                <w:bCs/>
                              </w:rPr>
                              <w:t>Multi Schools Council is just amazing and so valuable.</w:t>
                            </w:r>
                            <w:r>
                              <w:rPr>
                                <w:b/>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1A9C7DE" id="_x0000_s1036" type="#_x0000_t202" style="position:absolute;margin-left:276.85pt;margin-top:.7pt;width:185.9pt;height:110.6pt;rotation:-389444fd;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">
                <v:textbox style="mso-fit-shape-to-text:t">
                  <w:txbxContent>
                    <w:p w14:paraId="3CA39BF5" w14:textId="12FE9B3D" w:rsidR="00126A88" w:rsidRPr="00126A88" w:rsidRDefault="00126A88">
                      <w:pPr>
                        <w:rPr>
                          <w:b/>
                          <w:bCs/>
                        </w:rPr>
                      </w:pPr>
                      <w:r>
                        <w:rPr>
                          <w:b/>
                          <w:bCs/>
                        </w:rPr>
                        <w:t>‘</w:t>
                      </w:r>
                      <w:r w:rsidRPr="00126A88">
                        <w:rPr>
                          <w:b/>
                          <w:bCs/>
                        </w:rPr>
                        <w:t>Multi Schools Council is just amazing and so valuable.</w:t>
                      </w:r>
                      <w:r>
                        <w:rPr>
                          <w:b/>
                          <w:bCs/>
                        </w:rPr>
                        <w:t>’</w:t>
                      </w:r>
                    </w:p>
                  </w:txbxContent>
                </v:textbox>
                <w10:wrap type="square"/>
              </v:shape>
            </w:pict>
          </mc:Fallback>
        </mc:AlternateContent>
      </w:r>
    </w:p>
    <w:p w14:paraId="474898A2" w14:textId="77777777" w:rsidR="00E84E9A" w:rsidRDefault="00E84E9A" w:rsidP="00F531D2">
      <w:pPr>
        <w:rPr>
          <w:b/>
          <w:bCs/>
          <w:u w:val="single"/>
          <w:lang w:val="en-GB"/>
        </w:rPr>
      </w:pPr>
    </w:p>
    <w:p w14:paraId="73F44073" w14:textId="77777777" w:rsidR="00E84E9A" w:rsidRDefault="00E84E9A" w:rsidP="00F531D2">
      <w:pPr>
        <w:rPr>
          <w:b/>
          <w:bCs/>
          <w:u w:val="single"/>
          <w:lang w:val="en-GB"/>
        </w:rPr>
      </w:pPr>
    </w:p>
    <w:p w14:paraId="1085D778" w14:textId="162D98E2" w:rsidR="00E84E9A" w:rsidRDefault="00E84E9A" w:rsidP="00F531D2">
      <w:pPr>
        <w:rPr>
          <w:b/>
          <w:bCs/>
          <w:u w:val="single"/>
          <w:lang w:val="en-GB"/>
        </w:rPr>
      </w:pPr>
    </w:p>
    <w:p w14:paraId="10061E06" w14:textId="6E4ED603" w:rsidR="00EC4931" w:rsidRDefault="005A6668" w:rsidP="00F531D2">
      <w:pPr>
        <w:rPr>
          <w:b/>
          <w:bCs/>
          <w:u w:val="single"/>
          <w:lang w:val="en-GB"/>
        </w:rPr>
      </w:pPr>
      <w:r w:rsidRPr="005A6668">
        <w:rPr>
          <w:b/>
          <w:bCs/>
          <w:noProof/>
          <w:u w:val="single"/>
          <w:lang w:val="en-GB"/>
        </w:rPr>
        <mc:AlternateContent>
          <mc:Choice Requires="wps">
            <w:drawing>
              <wp:anchor distT="45720" distB="45720" distL="114300" distR="114300" simplePos="0" relativeHeight="251688960" behindDoc="0" locked="0" layoutInCell="1" allowOverlap="1" wp14:anchorId="6E1AB1FD" wp14:editId="6D19894B">
                <wp:simplePos x="0" y="0"/>
                <wp:positionH relativeFrom="margin">
                  <wp:align>left</wp:align>
                </wp:positionH>
                <wp:positionV relativeFrom="paragraph">
                  <wp:posOffset>9525</wp:posOffset>
                </wp:positionV>
                <wp:extent cx="2360930" cy="1404620"/>
                <wp:effectExtent l="76200" t="190500" r="77470" b="177165"/>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113643">
                          <a:off x="0" y="0"/>
                          <a:ext cx="2360930" cy="1404620"/>
                        </a:xfrm>
                        <a:prstGeom prst="rect">
                          <a:avLst/>
                        </a:prstGeom>
                        <a:solidFill>
                          <a:srgbClr val="FFFFFF"/>
                        </a:solidFill>
                        <a:ln w="9525">
                          <a:solidFill>
                            <a:srgbClr val="000000"/>
                          </a:solidFill>
                          <a:miter lim="800000"/>
                          <a:headEnd/>
                          <a:tailEnd/>
                        </a:ln>
                      </wps:spPr>
                      <wps:txbx>
                        <w:txbxContent>
                          <w:p w14:paraId="679D80A8" w14:textId="677D8A61" w:rsidR="005A6668" w:rsidRPr="005A6668" w:rsidRDefault="005A6668">
                            <w:pPr>
                              <w:rPr>
                                <w:b/>
                                <w:bCs/>
                              </w:rPr>
                            </w:pPr>
                            <w:r>
                              <w:rPr>
                                <w:b/>
                                <w:bCs/>
                              </w:rPr>
                              <w:t>‘</w:t>
                            </w:r>
                            <w:r w:rsidRPr="005A6668">
                              <w:rPr>
                                <w:b/>
                                <w:bCs/>
                              </w:rPr>
                              <w:t>Thank you! We a</w:t>
                            </w:r>
                            <w:r>
                              <w:rPr>
                                <w:b/>
                                <w:bCs/>
                              </w:rPr>
                              <w:t xml:space="preserve">re </w:t>
                            </w:r>
                            <w:r w:rsidRPr="005A6668">
                              <w:rPr>
                                <w:b/>
                                <w:bCs/>
                              </w:rPr>
                              <w:t>lucky to have access to this wealth of knowledge, especially at no extra cost to school.</w:t>
                            </w:r>
                            <w:r>
                              <w:rPr>
                                <w:b/>
                                <w:b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E1AB1FD" id="_x0000_s1037" type="#_x0000_t202" style="position:absolute;margin-left:0;margin-top:.75pt;width:185.9pt;height:110.6pt;rotation:-531232fd;z-index:2516889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">
                <v:textbox style="mso-fit-shape-to-text:t">
                  <w:txbxContent>
                    <w:p w14:paraId="679D80A8" w14:textId="677D8A61" w:rsidR="005A6668" w:rsidRPr="005A6668" w:rsidRDefault="005A6668">
                      <w:pPr>
                        <w:rPr>
                          <w:b/>
                          <w:bCs/>
                        </w:rPr>
                      </w:pPr>
                      <w:r>
                        <w:rPr>
                          <w:b/>
                          <w:bCs/>
                        </w:rPr>
                        <w:t>‘</w:t>
                      </w:r>
                      <w:r w:rsidRPr="005A6668">
                        <w:rPr>
                          <w:b/>
                          <w:bCs/>
                        </w:rPr>
                        <w:t>Thank you! We a</w:t>
                      </w:r>
                      <w:r>
                        <w:rPr>
                          <w:b/>
                          <w:bCs/>
                        </w:rPr>
                        <w:t xml:space="preserve">re </w:t>
                      </w:r>
                      <w:r w:rsidRPr="005A6668">
                        <w:rPr>
                          <w:b/>
                          <w:bCs/>
                        </w:rPr>
                        <w:t>lucky to have access to this wealth of knowledge, especially at no extra cost to school.</w:t>
                      </w:r>
                      <w:r>
                        <w:rPr>
                          <w:b/>
                          <w:bCs/>
                        </w:rPr>
                        <w:t>’</w:t>
                      </w:r>
                    </w:p>
                  </w:txbxContent>
                </v:textbox>
                <w10:wrap type="square" anchorx="margin"/>
              </v:shape>
            </w:pict>
          </mc:Fallback>
        </mc:AlternateContent>
      </w:r>
    </w:p>
    <w:p w14:paraId="7118E6AC" w14:textId="77777777" w:rsidR="00EC4931" w:rsidRDefault="00EC4931" w:rsidP="00F531D2">
      <w:pPr>
        <w:rPr>
          <w:b/>
          <w:bCs/>
          <w:u w:val="single"/>
          <w:lang w:val="en-GB"/>
        </w:rPr>
      </w:pPr>
    </w:p>
    <w:p w14:paraId="7F527468" w14:textId="442FFEFD" w:rsidR="00EC4931" w:rsidRDefault="00EC4931" w:rsidP="00F531D2">
      <w:pPr>
        <w:rPr>
          <w:b/>
          <w:bCs/>
          <w:u w:val="single"/>
          <w:lang w:val="en-GB"/>
        </w:rPr>
      </w:pPr>
    </w:p>
    <w:p w14:paraId="14FCF6EB" w14:textId="13B09FF1" w:rsidR="00EC4931" w:rsidRDefault="00EC4931" w:rsidP="00F531D2">
      <w:pPr>
        <w:rPr>
          <w:b/>
          <w:bCs/>
          <w:u w:val="single"/>
          <w:lang w:val="en-GB"/>
        </w:rPr>
      </w:pPr>
    </w:p>
    <w:p w14:paraId="5D3C2DA2" w14:textId="77777777" w:rsidR="00EC4931" w:rsidRDefault="00EC4931" w:rsidP="00F531D2">
      <w:pPr>
        <w:rPr>
          <w:b/>
          <w:bCs/>
          <w:u w:val="single"/>
          <w:lang w:val="en-GB"/>
        </w:rPr>
      </w:pPr>
    </w:p>
    <w:p w14:paraId="320F881E" w14:textId="77777777" w:rsidR="00EC4931" w:rsidRDefault="00EC4931" w:rsidP="00F531D2">
      <w:pPr>
        <w:rPr>
          <w:b/>
          <w:bCs/>
          <w:u w:val="single"/>
          <w:lang w:val="en-GB"/>
        </w:rPr>
      </w:pPr>
    </w:p>
    <w:p w14:paraId="3D852DD9" w14:textId="77777777" w:rsidR="00EC4931" w:rsidRDefault="00EC4931" w:rsidP="00F531D2">
      <w:pPr>
        <w:rPr>
          <w:b/>
          <w:bCs/>
          <w:u w:val="single"/>
          <w:lang w:val="en-GB"/>
        </w:rPr>
      </w:pPr>
    </w:p>
    <w:p w14:paraId="66541634" w14:textId="77777777" w:rsidR="00EC4931" w:rsidRDefault="00EC4931" w:rsidP="00F531D2">
      <w:pPr>
        <w:rPr>
          <w:b/>
          <w:bCs/>
          <w:u w:val="single"/>
          <w:lang w:val="en-GB"/>
        </w:rPr>
      </w:pPr>
    </w:p>
    <w:p w14:paraId="58D64B02" w14:textId="77777777" w:rsidR="00EC4931" w:rsidRDefault="00EC4931" w:rsidP="00F531D2">
      <w:pPr>
        <w:rPr>
          <w:b/>
          <w:bCs/>
          <w:u w:val="single"/>
          <w:lang w:val="en-GB"/>
        </w:rPr>
      </w:pPr>
    </w:p>
    <w:p w14:paraId="501B7B98" w14:textId="52F69810" w:rsidR="00EC4931" w:rsidRDefault="00EC4931" w:rsidP="00F531D2">
      <w:pPr>
        <w:rPr>
          <w:b/>
          <w:bCs/>
          <w:u w:val="single"/>
          <w:lang w:val="en-GB"/>
        </w:rPr>
      </w:pPr>
    </w:p>
    <w:p w14:paraId="36B2D8BB" w14:textId="19C3C180" w:rsidR="000F4FBC" w:rsidRPr="00D0524B" w:rsidRDefault="000F4FBC" w:rsidP="000F4FBC">
      <w:pPr>
        <w:tabs>
          <w:tab w:val="left" w:pos="6216"/>
        </w:tabs>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Ambassadors</w:t>
      </w:r>
    </w:p>
    <w:p w14:paraId="3501445B" w14:textId="77777777" w:rsidR="00EC4931" w:rsidRDefault="00EC4931" w:rsidP="00F531D2">
      <w:pPr>
        <w:rPr>
          <w:b/>
          <w:bCs/>
          <w:u w:val="single"/>
          <w:lang w:val="en-GB"/>
        </w:rPr>
      </w:pPr>
    </w:p>
    <w:p w14:paraId="7008754B" w14:textId="4A1A3A7E" w:rsidR="00CB1DF9" w:rsidRDefault="00B70D50" w:rsidP="00F531D2">
      <w:pPr>
        <w:rPr>
          <w:b/>
          <w:bCs/>
          <w:u w:val="single"/>
          <w:lang w:val="en-GB"/>
        </w:rPr>
      </w:pPr>
      <w:r>
        <w:rPr>
          <w:b/>
          <w:bCs/>
          <w:u w:val="single"/>
          <w:lang w:val="en-GB"/>
        </w:rPr>
        <w:t>What are ‘</w:t>
      </w:r>
      <w:r w:rsidR="00933A4C">
        <w:rPr>
          <w:b/>
          <w:bCs/>
          <w:u w:val="single"/>
          <w:lang w:val="en-GB"/>
        </w:rPr>
        <w:t>ambassadors</w:t>
      </w:r>
      <w:r>
        <w:rPr>
          <w:b/>
          <w:bCs/>
          <w:u w:val="single"/>
          <w:lang w:val="en-GB"/>
        </w:rPr>
        <w:t xml:space="preserve">? </w:t>
      </w:r>
    </w:p>
    <w:p w14:paraId="7C7F916B" w14:textId="77777777" w:rsidR="00B70D50" w:rsidRDefault="00B70D50" w:rsidP="00F531D2">
      <w:pPr>
        <w:rPr>
          <w:b/>
          <w:bCs/>
          <w:u w:val="single"/>
          <w:lang w:val="en-GB"/>
        </w:rPr>
      </w:pPr>
    </w:p>
    <w:p w14:paraId="62F3B3F5" w14:textId="26A733F9" w:rsidR="00B70D50" w:rsidRDefault="00B70D50" w:rsidP="00F531D2">
      <w:pPr>
        <w:rPr>
          <w:lang w:val="en-GB"/>
        </w:rPr>
      </w:pPr>
      <w:r>
        <w:rPr>
          <w:lang w:val="en-GB"/>
        </w:rPr>
        <w:t xml:space="preserve">Our ambassadors </w:t>
      </w:r>
      <w:r w:rsidR="00BA0C84">
        <w:rPr>
          <w:lang w:val="en-GB"/>
        </w:rPr>
        <w:t xml:space="preserve">are mainly young people that have either been selected or applied to take on extra responsibility and roles to achieve our mission of challenging negative perceptions </w:t>
      </w:r>
      <w:r w:rsidR="002850A7">
        <w:rPr>
          <w:lang w:val="en-GB"/>
        </w:rPr>
        <w:t>towards those with SEND or mental health challenges</w:t>
      </w:r>
      <w:r w:rsidR="00933A4C">
        <w:rPr>
          <w:lang w:val="en-GB"/>
        </w:rPr>
        <w:t xml:space="preserve">. This means that not only do some of them represent the schools they attend </w:t>
      </w:r>
      <w:r w:rsidR="00983A53">
        <w:rPr>
          <w:lang w:val="en-GB"/>
        </w:rPr>
        <w:t xml:space="preserve">but they also engage with us and other groups outside of school online or in-person at various events. </w:t>
      </w:r>
      <w:r w:rsidR="00D02B67">
        <w:rPr>
          <w:lang w:val="en-GB"/>
        </w:rPr>
        <w:t>Each ambassador</w:t>
      </w:r>
      <w:r w:rsidR="0021693A">
        <w:rPr>
          <w:lang w:val="en-GB"/>
        </w:rPr>
        <w:t xml:space="preserve"> </w:t>
      </w:r>
      <w:r w:rsidR="00D02B67">
        <w:rPr>
          <w:lang w:val="en-GB"/>
        </w:rPr>
        <w:t xml:space="preserve">gets to choose what they wish to be involved in, as we offer </w:t>
      </w:r>
      <w:r w:rsidR="00B23A16">
        <w:rPr>
          <w:lang w:val="en-GB"/>
        </w:rPr>
        <w:t xml:space="preserve">19 different working groups all linked to our mission. </w:t>
      </w:r>
    </w:p>
    <w:p w14:paraId="67A85F7B" w14:textId="77777777" w:rsidR="00F021C9" w:rsidRDefault="00F021C9" w:rsidP="00F531D2">
      <w:pPr>
        <w:rPr>
          <w:lang w:val="en-GB"/>
        </w:rPr>
      </w:pPr>
    </w:p>
    <w:p w14:paraId="2D04FF89" w14:textId="1E2BD5E2" w:rsidR="00F021C9" w:rsidRDefault="00F021C9" w:rsidP="00F531D2">
      <w:pPr>
        <w:rPr>
          <w:b/>
          <w:bCs/>
          <w:u w:val="single"/>
          <w:lang w:val="en-GB"/>
        </w:rPr>
      </w:pPr>
      <w:r>
        <w:rPr>
          <w:b/>
          <w:bCs/>
          <w:u w:val="single"/>
          <w:lang w:val="en-GB"/>
        </w:rPr>
        <w:t xml:space="preserve">How many do we now have &amp; where are they from? </w:t>
      </w:r>
    </w:p>
    <w:p w14:paraId="348661D4" w14:textId="77777777" w:rsidR="00F021C9" w:rsidRDefault="00F021C9" w:rsidP="00F531D2">
      <w:pPr>
        <w:rPr>
          <w:b/>
          <w:bCs/>
          <w:u w:val="single"/>
          <w:lang w:val="en-GB"/>
        </w:rPr>
      </w:pPr>
    </w:p>
    <w:p w14:paraId="68139EFA" w14:textId="159DBCF2" w:rsidR="00F021C9" w:rsidRDefault="00A714CF" w:rsidP="00F531D2">
      <w:pPr>
        <w:rPr>
          <w:b/>
          <w:bCs/>
          <w:lang w:val="en-GB"/>
        </w:rPr>
      </w:pPr>
      <w:r>
        <w:rPr>
          <w:lang w:val="en-GB"/>
        </w:rPr>
        <w:t xml:space="preserve">We now have </w:t>
      </w:r>
      <w:r w:rsidR="00D02B67">
        <w:rPr>
          <w:b/>
          <w:bCs/>
          <w:lang w:val="en-GB"/>
        </w:rPr>
        <w:t>156 ambassadors</w:t>
      </w:r>
      <w:r w:rsidR="0026688E">
        <w:rPr>
          <w:b/>
          <w:bCs/>
          <w:lang w:val="en-GB"/>
        </w:rPr>
        <w:t xml:space="preserve">: </w:t>
      </w:r>
    </w:p>
    <w:p w14:paraId="3C85C2C4" w14:textId="77777777" w:rsidR="00B23A16" w:rsidRDefault="00B23A16" w:rsidP="00F531D2">
      <w:pPr>
        <w:rPr>
          <w:b/>
          <w:bCs/>
          <w:lang w:val="en-GB"/>
        </w:rPr>
      </w:pPr>
    </w:p>
    <w:p w14:paraId="3ED8B8AA" w14:textId="45FB39EE" w:rsidR="00B23A16" w:rsidRPr="00B23A16" w:rsidRDefault="00B23A16" w:rsidP="00F531D2">
      <w:pPr>
        <w:rPr>
          <w:lang w:val="en-GB"/>
        </w:rPr>
      </w:pPr>
      <w:r>
        <w:rPr>
          <w:noProof/>
          <w:lang w:val="en-GB"/>
        </w:rPr>
        <w:drawing>
          <wp:inline distT="0" distB="0" distL="0" distR="0" wp14:anchorId="51EA3866" wp14:editId="483B9589">
            <wp:extent cx="6921500" cy="3200400"/>
            <wp:effectExtent l="0" t="0" r="1270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9B78DB5" w14:textId="77777777" w:rsidR="00CB1DF9" w:rsidRDefault="00CB1DF9" w:rsidP="00F531D2">
      <w:pPr>
        <w:rPr>
          <w:b/>
          <w:bCs/>
          <w:u w:val="single"/>
          <w:lang w:val="en-GB"/>
        </w:rPr>
      </w:pPr>
    </w:p>
    <w:p w14:paraId="37E832AF" w14:textId="77777777" w:rsidR="00CB1DF9" w:rsidRDefault="00CB1DF9" w:rsidP="00F531D2">
      <w:pPr>
        <w:rPr>
          <w:b/>
          <w:bCs/>
          <w:u w:val="single"/>
          <w:lang w:val="en-GB"/>
        </w:rPr>
      </w:pPr>
    </w:p>
    <w:p w14:paraId="66E3AB76" w14:textId="17F1A4AD" w:rsidR="00CB1DF9" w:rsidRDefault="00804F9F" w:rsidP="00F531D2">
      <w:pPr>
        <w:rPr>
          <w:b/>
          <w:bCs/>
          <w:u w:val="single"/>
          <w:lang w:val="en-GB"/>
        </w:rPr>
      </w:pPr>
      <w:r>
        <w:rPr>
          <w:b/>
          <w:bCs/>
          <w:u w:val="single"/>
          <w:lang w:val="en-GB"/>
        </w:rPr>
        <w:t>Individual work/achievements</w:t>
      </w:r>
    </w:p>
    <w:p w14:paraId="440DD60C" w14:textId="77777777" w:rsidR="00804F9F" w:rsidRDefault="00804F9F" w:rsidP="00F531D2">
      <w:pPr>
        <w:rPr>
          <w:b/>
          <w:bCs/>
          <w:u w:val="single"/>
          <w:lang w:val="en-GB"/>
        </w:rPr>
      </w:pPr>
    </w:p>
    <w:p w14:paraId="6B3951F5" w14:textId="242D1EB8" w:rsidR="00804F9F" w:rsidRDefault="0051617D" w:rsidP="00F531D2">
      <w:pPr>
        <w:rPr>
          <w:lang w:val="en-GB"/>
        </w:rPr>
      </w:pPr>
      <w:r>
        <w:rPr>
          <w:b/>
          <w:bCs/>
          <w:i/>
          <w:iCs/>
          <w:lang w:val="en-GB"/>
        </w:rPr>
        <w:t>Speaking at the PACT Annual Ball</w:t>
      </w:r>
    </w:p>
    <w:p w14:paraId="251A25A2" w14:textId="77777777" w:rsidR="00463AEB" w:rsidRDefault="00463AEB" w:rsidP="00F531D2">
      <w:pPr>
        <w:rPr>
          <w:lang w:val="en-GB"/>
        </w:rPr>
      </w:pPr>
    </w:p>
    <w:p w14:paraId="0195A37F" w14:textId="1B2A3C56" w:rsidR="00463AEB" w:rsidRPr="0051617D" w:rsidRDefault="00E77C9F" w:rsidP="00F531D2">
      <w:pPr>
        <w:rPr>
          <w:lang w:val="en-GB"/>
        </w:rPr>
      </w:pPr>
      <w:r>
        <w:rPr>
          <w:noProof/>
          <w:lang w:val="en-GB"/>
        </w:rPr>
        <w:drawing>
          <wp:anchor distT="0" distB="0" distL="114300" distR="114300" simplePos="0" relativeHeight="251689984" behindDoc="0" locked="0" layoutInCell="1" allowOverlap="1" wp14:anchorId="54D08970" wp14:editId="59C57D6B">
            <wp:simplePos x="393700" y="7664450"/>
            <wp:positionH relativeFrom="column">
              <wp:align>left</wp:align>
            </wp:positionH>
            <wp:positionV relativeFrom="paragraph">
              <wp:align>top</wp:align>
            </wp:positionV>
            <wp:extent cx="1537434" cy="2133600"/>
            <wp:effectExtent l="0" t="0" r="571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37434" cy="2133600"/>
                    </a:xfrm>
                    <a:prstGeom prst="rect">
                      <a:avLst/>
                    </a:prstGeom>
                    <a:noFill/>
                  </pic:spPr>
                </pic:pic>
              </a:graphicData>
            </a:graphic>
          </wp:anchor>
        </w:drawing>
      </w:r>
      <w:r w:rsidR="004303F0">
        <w:rPr>
          <w:lang w:val="en-GB"/>
        </w:rPr>
        <w:t>Eva</w:t>
      </w:r>
      <w:r w:rsidR="0098790E">
        <w:rPr>
          <w:lang w:val="en-GB"/>
        </w:rPr>
        <w:t xml:space="preserve"> </w:t>
      </w:r>
      <w:r w:rsidR="004303F0">
        <w:rPr>
          <w:lang w:val="en-GB"/>
        </w:rPr>
        <w:t xml:space="preserve">was the guest speaker at a special Essex charity ball for the wonderful charity PACT </w:t>
      </w:r>
      <w:r w:rsidR="0098790E">
        <w:rPr>
          <w:lang w:val="en-GB"/>
        </w:rPr>
        <w:t xml:space="preserve">(see reference list). </w:t>
      </w:r>
      <w:r w:rsidR="00466DFC">
        <w:rPr>
          <w:lang w:val="en-GB"/>
        </w:rPr>
        <w:t xml:space="preserve">Their theme for </w:t>
      </w:r>
      <w:r w:rsidR="00187969">
        <w:rPr>
          <w:lang w:val="en-GB"/>
        </w:rPr>
        <w:t xml:space="preserve">the </w:t>
      </w:r>
      <w:r w:rsidR="00466DFC">
        <w:rPr>
          <w:lang w:val="en-GB"/>
        </w:rPr>
        <w:t>ball was James Bond &amp; Eva fan</w:t>
      </w:r>
      <w:r w:rsidR="00D71BC9">
        <w:rPr>
          <w:lang w:val="en-GB"/>
        </w:rPr>
        <w:t>ta</w:t>
      </w:r>
      <w:r w:rsidR="00187969">
        <w:rPr>
          <w:lang w:val="en-GB"/>
        </w:rPr>
        <w:t xml:space="preserve">stically wrote </w:t>
      </w:r>
      <w:r w:rsidR="00466DFC">
        <w:rPr>
          <w:lang w:val="en-GB"/>
        </w:rPr>
        <w:t xml:space="preserve">a poem about her brother Luke, who has a diagnosis of autism, &amp; gave her opinion on </w:t>
      </w:r>
      <w:r w:rsidR="00D71BC9">
        <w:rPr>
          <w:lang w:val="en-GB"/>
        </w:rPr>
        <w:t xml:space="preserve">what Luke would be like for a day as James Bond. </w:t>
      </w:r>
      <w:r w:rsidR="004F195E">
        <w:rPr>
          <w:lang w:val="en-GB"/>
        </w:rPr>
        <w:t xml:space="preserve">Eva helps to advocate for her brother and has helped inspire our focus on siblings of those with SEND </w:t>
      </w:r>
      <w:r w:rsidR="00851DA1">
        <w:rPr>
          <w:lang w:val="en-GB"/>
        </w:rPr>
        <w:t xml:space="preserve">as their voice is also </w:t>
      </w:r>
      <w:r w:rsidR="00851DA1">
        <w:rPr>
          <w:lang w:val="en-GB"/>
        </w:rPr>
        <w:lastRenderedPageBreak/>
        <w:t xml:space="preserve">crucial in terms of making sure we understand different children. </w:t>
      </w:r>
      <w:r>
        <w:rPr>
          <w:lang w:val="en-GB"/>
        </w:rPr>
        <w:br w:type="textWrapping" w:clear="all"/>
      </w:r>
    </w:p>
    <w:p w14:paraId="71FF2A72" w14:textId="1DDC30EA" w:rsidR="00CB1DF9" w:rsidRDefault="004A27FC" w:rsidP="00F531D2">
      <w:pPr>
        <w:rPr>
          <w:b/>
          <w:bCs/>
          <w:lang w:val="en-GB"/>
        </w:rPr>
      </w:pPr>
      <w:r>
        <w:rPr>
          <w:b/>
          <w:bCs/>
          <w:lang w:val="en-GB"/>
        </w:rPr>
        <w:t>Awareness Calendars</w:t>
      </w:r>
    </w:p>
    <w:p w14:paraId="67F99BA4" w14:textId="77777777" w:rsidR="004A27FC" w:rsidRDefault="004A27FC" w:rsidP="00F531D2">
      <w:pPr>
        <w:rPr>
          <w:b/>
          <w:bCs/>
          <w:lang w:val="en-GB"/>
        </w:rPr>
      </w:pPr>
    </w:p>
    <w:p w14:paraId="1A662BD5" w14:textId="123C8D20" w:rsidR="004A27FC" w:rsidRDefault="007E2632" w:rsidP="00F531D2">
      <w:pPr>
        <w:rPr>
          <w:lang w:val="en-GB"/>
        </w:rPr>
      </w:pPr>
      <w:r>
        <w:rPr>
          <w:lang w:val="en-GB"/>
        </w:rPr>
        <w:t xml:space="preserve">Sticking with Eva she was also able to help inspire and led the creation of some awareness raising calendars, that were sold both online and </w:t>
      </w:r>
      <w:r w:rsidR="00C2433A">
        <w:rPr>
          <w:lang w:val="en-GB"/>
        </w:rPr>
        <w:t xml:space="preserve">in-person. On one </w:t>
      </w:r>
      <w:r w:rsidR="00F87436">
        <w:rPr>
          <w:lang w:val="en-GB"/>
        </w:rPr>
        <w:t>day</w:t>
      </w:r>
      <w:r w:rsidR="00C2433A">
        <w:rPr>
          <w:lang w:val="en-GB"/>
        </w:rPr>
        <w:t xml:space="preserve"> she sold over 100 calendars at County Hall in Chelmsford </w:t>
      </w:r>
      <w:r w:rsidR="00F87436">
        <w:rPr>
          <w:lang w:val="en-GB"/>
        </w:rPr>
        <w:t>so when you are their next you may see some of them about in different teams</w:t>
      </w:r>
      <w:r w:rsidR="008F249C">
        <w:rPr>
          <w:lang w:val="en-GB"/>
        </w:rPr>
        <w:t>!</w:t>
      </w:r>
      <w:r w:rsidR="00F87436">
        <w:rPr>
          <w:lang w:val="en-GB"/>
        </w:rPr>
        <w:t xml:space="preserve"> This has helped spread awareness of our work across Essex but encouraged over 20 children to </w:t>
      </w:r>
      <w:r w:rsidR="00443A10">
        <w:rPr>
          <w:lang w:val="en-GB"/>
        </w:rPr>
        <w:t xml:space="preserve">get outside and take pictures of places from across Essex. </w:t>
      </w:r>
    </w:p>
    <w:p w14:paraId="7055BBF2" w14:textId="77777777" w:rsidR="00CB21AD" w:rsidRDefault="00CB21AD" w:rsidP="00F531D2">
      <w:pPr>
        <w:rPr>
          <w:lang w:val="en-GB"/>
        </w:rPr>
      </w:pPr>
    </w:p>
    <w:p w14:paraId="27573080" w14:textId="77777777" w:rsidR="0093393A" w:rsidRDefault="00CB21AD" w:rsidP="00CB21AD">
      <w:pPr>
        <w:rPr>
          <w:b/>
          <w:bCs/>
          <w:lang w:val="en-GB"/>
        </w:rPr>
      </w:pPr>
      <w:r>
        <w:rPr>
          <w:noProof/>
          <w:lang w:val="en-GB"/>
        </w:rPr>
        <w:drawing>
          <wp:anchor distT="0" distB="0" distL="114300" distR="114300" simplePos="0" relativeHeight="251691008" behindDoc="0" locked="0" layoutInCell="1" allowOverlap="1" wp14:anchorId="2991FCC3" wp14:editId="0992FA17">
            <wp:simplePos x="5562600" y="1841500"/>
            <wp:positionH relativeFrom="column">
              <wp:align>right</wp:align>
            </wp:positionH>
            <wp:positionV relativeFrom="paragraph">
              <wp:align>top</wp:align>
            </wp:positionV>
            <wp:extent cx="1591310" cy="2707005"/>
            <wp:effectExtent l="0" t="0" r="889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91310" cy="2707005"/>
                    </a:xfrm>
                    <a:prstGeom prst="rect">
                      <a:avLst/>
                    </a:prstGeom>
                    <a:noFill/>
                  </pic:spPr>
                </pic:pic>
              </a:graphicData>
            </a:graphic>
          </wp:anchor>
        </w:drawing>
      </w:r>
      <w:r w:rsidR="008B6770">
        <w:rPr>
          <w:b/>
          <w:bCs/>
          <w:lang w:val="en-GB"/>
        </w:rPr>
        <w:t xml:space="preserve">Dyspraxia </w:t>
      </w:r>
      <w:r w:rsidR="0093393A">
        <w:rPr>
          <w:b/>
          <w:bCs/>
          <w:lang w:val="en-GB"/>
        </w:rPr>
        <w:t xml:space="preserve">&amp; a national TV appearance </w:t>
      </w:r>
    </w:p>
    <w:p w14:paraId="46F448BF" w14:textId="77777777" w:rsidR="0093393A" w:rsidRDefault="0093393A" w:rsidP="00CB21AD">
      <w:pPr>
        <w:rPr>
          <w:b/>
          <w:bCs/>
          <w:lang w:val="en-GB"/>
        </w:rPr>
      </w:pPr>
    </w:p>
    <w:p w14:paraId="79C36C14" w14:textId="77777777" w:rsidR="0074184F" w:rsidRDefault="0093393A" w:rsidP="00CB21AD">
      <w:pPr>
        <w:rPr>
          <w:lang w:val="en-GB"/>
        </w:rPr>
      </w:pPr>
      <w:r>
        <w:rPr>
          <w:lang w:val="en-GB"/>
        </w:rPr>
        <w:t xml:space="preserve">Freya from </w:t>
      </w:r>
      <w:r w:rsidR="00C2393E">
        <w:rPr>
          <w:lang w:val="en-GB"/>
        </w:rPr>
        <w:t xml:space="preserve">West Essex helped deliver a special dyspraxia lesson within her year 6 class giving them </w:t>
      </w:r>
      <w:r w:rsidR="003E62EF">
        <w:rPr>
          <w:lang w:val="en-GB"/>
        </w:rPr>
        <w:t>lots</w:t>
      </w:r>
      <w:r w:rsidR="00C2393E">
        <w:rPr>
          <w:lang w:val="en-GB"/>
        </w:rPr>
        <w:t xml:space="preserve"> to think about when it came to understanding this need. Freya has been so impressive in her delivery of this that she has worked with the</w:t>
      </w:r>
      <w:r w:rsidR="003E62EF">
        <w:rPr>
          <w:lang w:val="en-GB"/>
        </w:rPr>
        <w:t xml:space="preserve"> Dysp</w:t>
      </w:r>
      <w:r w:rsidR="00CE0770">
        <w:rPr>
          <w:lang w:val="en-GB"/>
        </w:rPr>
        <w:t xml:space="preserve">raxia foundation (see reference list) &amp; was then asked to appear on the One Show, airing on BBC One </w:t>
      </w:r>
      <w:r w:rsidR="00F84471">
        <w:rPr>
          <w:lang w:val="en-GB"/>
        </w:rPr>
        <w:t xml:space="preserve">in early 2024! This was a massive achievement for Freya and she has left behind a legacy of awareness within her primary school. </w:t>
      </w:r>
    </w:p>
    <w:p w14:paraId="46B4A82A" w14:textId="77777777" w:rsidR="0074184F" w:rsidRDefault="0074184F" w:rsidP="00CB21AD">
      <w:pPr>
        <w:rPr>
          <w:lang w:val="en-GB"/>
        </w:rPr>
      </w:pPr>
    </w:p>
    <w:p w14:paraId="5039EE8A" w14:textId="4BCE58F6" w:rsidR="00CB21AD" w:rsidRPr="004A27FC" w:rsidRDefault="0074184F" w:rsidP="0074184F">
      <w:pPr>
        <w:jc w:val="center"/>
        <w:rPr>
          <w:lang w:val="en-GB"/>
        </w:rPr>
      </w:pPr>
      <w:r>
        <w:rPr>
          <w:noProof/>
          <w:lang w:val="en-GB"/>
        </w:rPr>
        <w:drawing>
          <wp:inline distT="0" distB="0" distL="0" distR="0" wp14:anchorId="06C16E78" wp14:editId="30691EC6">
            <wp:extent cx="2219325" cy="1664335"/>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19325" cy="1664335"/>
                    </a:xfrm>
                    <a:prstGeom prst="rect">
                      <a:avLst/>
                    </a:prstGeom>
                    <a:noFill/>
                  </pic:spPr>
                </pic:pic>
              </a:graphicData>
            </a:graphic>
          </wp:inline>
        </w:drawing>
      </w:r>
      <w:r w:rsidR="00CB21AD">
        <w:rPr>
          <w:lang w:val="en-GB"/>
        </w:rPr>
        <w:br w:type="textWrapping" w:clear="all"/>
      </w:r>
    </w:p>
    <w:p w14:paraId="25DD7652" w14:textId="341806FC" w:rsidR="00CB1DF9" w:rsidRDefault="00567314" w:rsidP="00F531D2">
      <w:pPr>
        <w:rPr>
          <w:b/>
          <w:bCs/>
          <w:lang w:val="en-GB"/>
        </w:rPr>
      </w:pPr>
      <w:r>
        <w:rPr>
          <w:b/>
          <w:bCs/>
          <w:lang w:val="en-GB"/>
        </w:rPr>
        <w:t>Fundraising and mental health awareness</w:t>
      </w:r>
    </w:p>
    <w:p w14:paraId="1EA29849" w14:textId="77777777" w:rsidR="002A2F2E" w:rsidRPr="002A2F2E" w:rsidRDefault="002A2F2E" w:rsidP="00F531D2">
      <w:pPr>
        <w:rPr>
          <w:lang w:val="en-GB"/>
        </w:rPr>
      </w:pPr>
    </w:p>
    <w:p w14:paraId="3C3A017D" w14:textId="33ABF3A4" w:rsidR="004B0498" w:rsidRDefault="00B47742" w:rsidP="00B47742">
      <w:pPr>
        <w:rPr>
          <w:lang w:val="en-GB"/>
        </w:rPr>
      </w:pPr>
      <w:r>
        <w:rPr>
          <w:noProof/>
          <w:lang w:val="en-GB"/>
        </w:rPr>
        <w:drawing>
          <wp:anchor distT="0" distB="0" distL="114300" distR="114300" simplePos="0" relativeHeight="251692032" behindDoc="0" locked="0" layoutInCell="1" allowOverlap="1" wp14:anchorId="2823506F" wp14:editId="1C410E60">
            <wp:simplePos x="5562600" y="5759450"/>
            <wp:positionH relativeFrom="column">
              <wp:align>right</wp:align>
            </wp:positionH>
            <wp:positionV relativeFrom="paragraph">
              <wp:align>top</wp:align>
            </wp:positionV>
            <wp:extent cx="1603375" cy="1993265"/>
            <wp:effectExtent l="0" t="0" r="0" b="698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03375" cy="1993265"/>
                    </a:xfrm>
                    <a:prstGeom prst="rect">
                      <a:avLst/>
                    </a:prstGeom>
                    <a:noFill/>
                  </pic:spPr>
                </pic:pic>
              </a:graphicData>
            </a:graphic>
          </wp:anchor>
        </w:drawing>
      </w:r>
      <w:r w:rsidR="003B3221">
        <w:rPr>
          <w:lang w:val="en-GB"/>
        </w:rPr>
        <w:t xml:space="preserve">In the last academic year our ambassador Ryan gave an emotional speech about autism and </w:t>
      </w:r>
      <w:r w:rsidR="00903029">
        <w:rPr>
          <w:lang w:val="en-GB"/>
        </w:rPr>
        <w:t>some of the challenges that can impact on young people’s mental health. Ryan’s speech has been used across health services for learning but since then he has also gone even further raising over £1000 for chari</w:t>
      </w:r>
      <w:r w:rsidR="004B0498">
        <w:rPr>
          <w:lang w:val="en-GB"/>
        </w:rPr>
        <w:t xml:space="preserve">ty </w:t>
      </w:r>
      <w:r w:rsidR="00EA34DF">
        <w:rPr>
          <w:lang w:val="en-GB"/>
        </w:rPr>
        <w:t xml:space="preserve">and </w:t>
      </w:r>
      <w:r w:rsidR="004B0498">
        <w:rPr>
          <w:lang w:val="en-GB"/>
        </w:rPr>
        <w:t xml:space="preserve">helping to give more young people a voice. </w:t>
      </w:r>
    </w:p>
    <w:p w14:paraId="0148AF2D" w14:textId="77777777" w:rsidR="004B0498" w:rsidRDefault="004B0498" w:rsidP="00B47742">
      <w:pPr>
        <w:rPr>
          <w:lang w:val="en-GB"/>
        </w:rPr>
      </w:pPr>
    </w:p>
    <w:p w14:paraId="29017E41" w14:textId="77777777" w:rsidR="006D7929" w:rsidRDefault="006D7929" w:rsidP="00B47742">
      <w:pPr>
        <w:rPr>
          <w:b/>
          <w:bCs/>
          <w:lang w:val="en-GB"/>
        </w:rPr>
      </w:pPr>
      <w:r>
        <w:rPr>
          <w:b/>
          <w:bCs/>
          <w:lang w:val="en-GB"/>
        </w:rPr>
        <w:t>Spreading our wings</w:t>
      </w:r>
    </w:p>
    <w:p w14:paraId="1A4E040F" w14:textId="77777777" w:rsidR="006D7929" w:rsidRDefault="006D7929" w:rsidP="00B47742">
      <w:pPr>
        <w:rPr>
          <w:lang w:val="en-GB"/>
        </w:rPr>
      </w:pPr>
    </w:p>
    <w:p w14:paraId="6C9B5448" w14:textId="2DCE3223" w:rsidR="00653EF2" w:rsidRDefault="006D7929" w:rsidP="00B47742">
      <w:pPr>
        <w:rPr>
          <w:lang w:val="en-GB"/>
        </w:rPr>
      </w:pPr>
      <w:r>
        <w:rPr>
          <w:lang w:val="en-GB"/>
        </w:rPr>
        <w:t>This report is very much based on our work within the Essex local authority however we are now working closely with surrounding local areas. As part of this our ambassadors are keen for our work to move more directly into o</w:t>
      </w:r>
      <w:r w:rsidR="00753ECE">
        <w:rPr>
          <w:lang w:val="en-GB"/>
        </w:rPr>
        <w:t>ther</w:t>
      </w:r>
      <w:r>
        <w:rPr>
          <w:lang w:val="en-GB"/>
        </w:rPr>
        <w:t xml:space="preserve"> areas. Our ambassador </w:t>
      </w:r>
      <w:r w:rsidR="00182973">
        <w:rPr>
          <w:lang w:val="en-GB"/>
        </w:rPr>
        <w:t xml:space="preserve">Gabi, who attends a secondary school in Southend, has driven conversations </w:t>
      </w:r>
      <w:r w:rsidR="0004476E">
        <w:rPr>
          <w:lang w:val="en-GB"/>
        </w:rPr>
        <w:t xml:space="preserve">with partners in Southend which has resulted in funding being allocated to develop a similar model. </w:t>
      </w:r>
      <w:r w:rsidR="00940289">
        <w:rPr>
          <w:lang w:val="en-GB"/>
        </w:rPr>
        <w:t>‘Young people don’t see local authority boundaries</w:t>
      </w:r>
      <w:r w:rsidR="00753ECE">
        <w:rPr>
          <w:lang w:val="en-GB"/>
        </w:rPr>
        <w:t>’</w:t>
      </w:r>
      <w:r w:rsidR="00940289">
        <w:rPr>
          <w:lang w:val="en-GB"/>
        </w:rPr>
        <w:t>.</w:t>
      </w:r>
    </w:p>
    <w:p w14:paraId="04E9659A" w14:textId="191EA656" w:rsidR="00940289" w:rsidRDefault="00653EF2" w:rsidP="00653EF2">
      <w:pPr>
        <w:jc w:val="center"/>
        <w:rPr>
          <w:lang w:val="en-GB"/>
        </w:rPr>
      </w:pPr>
      <w:r>
        <w:rPr>
          <w:noProof/>
          <w:lang w:val="en-GB"/>
        </w:rPr>
        <w:lastRenderedPageBreak/>
        <w:drawing>
          <wp:inline distT="0" distB="0" distL="0" distR="0" wp14:anchorId="013FBF36" wp14:editId="433FC4F8">
            <wp:extent cx="1195177" cy="1593850"/>
            <wp:effectExtent l="0" t="0" r="508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99989" cy="1600268"/>
                    </a:xfrm>
                    <a:prstGeom prst="rect">
                      <a:avLst/>
                    </a:prstGeom>
                    <a:noFill/>
                  </pic:spPr>
                </pic:pic>
              </a:graphicData>
            </a:graphic>
          </wp:inline>
        </w:drawing>
      </w:r>
    </w:p>
    <w:p w14:paraId="716D28D3" w14:textId="15D85E35" w:rsidR="00EC0EBC" w:rsidRDefault="005A60D4" w:rsidP="00EC0EBC">
      <w:pPr>
        <w:rPr>
          <w:b/>
          <w:bCs/>
          <w:lang w:val="en-GB"/>
        </w:rPr>
      </w:pPr>
      <w:r>
        <w:rPr>
          <w:b/>
          <w:bCs/>
          <w:lang w:val="en-GB"/>
        </w:rPr>
        <w:t>Supporting the homeless</w:t>
      </w:r>
    </w:p>
    <w:p w14:paraId="08D7F325" w14:textId="77777777" w:rsidR="005A60D4" w:rsidRDefault="005A60D4" w:rsidP="00EC0EBC">
      <w:pPr>
        <w:rPr>
          <w:b/>
          <w:bCs/>
          <w:lang w:val="en-GB"/>
        </w:rPr>
      </w:pPr>
    </w:p>
    <w:p w14:paraId="373BE48A" w14:textId="317D88DD" w:rsidR="00B40AE7" w:rsidRDefault="005A60D4" w:rsidP="00EC0EBC">
      <w:pPr>
        <w:rPr>
          <w:lang w:val="en-GB"/>
        </w:rPr>
      </w:pPr>
      <w:r>
        <w:rPr>
          <w:lang w:val="en-GB"/>
        </w:rPr>
        <w:t xml:space="preserve">One of our fundraising members Tilly helped inspire local support for the homeless. This resulted in </w:t>
      </w:r>
      <w:r w:rsidR="009442AC">
        <w:rPr>
          <w:lang w:val="en-GB"/>
        </w:rPr>
        <w:t>several</w:t>
      </w:r>
      <w:r>
        <w:rPr>
          <w:lang w:val="en-GB"/>
        </w:rPr>
        <w:t xml:space="preserve"> items being donated</w:t>
      </w:r>
      <w:r w:rsidR="008363E4">
        <w:rPr>
          <w:lang w:val="en-GB"/>
        </w:rPr>
        <w:t xml:space="preserve"> to</w:t>
      </w:r>
      <w:r>
        <w:rPr>
          <w:lang w:val="en-GB"/>
        </w:rPr>
        <w:t xml:space="preserve"> a homeless shelter within North Essex and has inspired ambassadors to follow this up and support their local areas too.</w:t>
      </w:r>
    </w:p>
    <w:p w14:paraId="4DB61BFA" w14:textId="77777777" w:rsidR="00B40AE7" w:rsidRDefault="00AB44CA" w:rsidP="00B40AE7">
      <w:pPr>
        <w:rPr>
          <w:lang w:val="en-GB"/>
        </w:rPr>
      </w:pPr>
      <w:r>
        <w:rPr>
          <w:noProof/>
          <w:lang w:val="en-GB"/>
        </w:rPr>
        <w:drawing>
          <wp:anchor distT="0" distB="0" distL="114300" distR="114300" simplePos="0" relativeHeight="251693056" behindDoc="0" locked="0" layoutInCell="1" allowOverlap="1" wp14:anchorId="17686596" wp14:editId="0BCCB008">
            <wp:simplePos x="5981700" y="1320800"/>
            <wp:positionH relativeFrom="column">
              <wp:align>right</wp:align>
            </wp:positionH>
            <wp:positionV relativeFrom="paragraph">
              <wp:align>top</wp:align>
            </wp:positionV>
            <wp:extent cx="1176655" cy="2609215"/>
            <wp:effectExtent l="0" t="0" r="4445" b="63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76655" cy="2609215"/>
                    </a:xfrm>
                    <a:prstGeom prst="rect">
                      <a:avLst/>
                    </a:prstGeom>
                    <a:noFill/>
                  </pic:spPr>
                </pic:pic>
              </a:graphicData>
            </a:graphic>
          </wp:anchor>
        </w:drawing>
      </w:r>
    </w:p>
    <w:p w14:paraId="2323F89B" w14:textId="77777777" w:rsidR="00094F43" w:rsidRDefault="00094F43" w:rsidP="00094F43">
      <w:pPr>
        <w:rPr>
          <w:b/>
          <w:bCs/>
          <w:lang w:val="en-GB"/>
        </w:rPr>
      </w:pPr>
      <w:r>
        <w:rPr>
          <w:b/>
          <w:bCs/>
          <w:lang w:val="en-GB"/>
        </w:rPr>
        <w:t>JP winner!</w:t>
      </w:r>
    </w:p>
    <w:p w14:paraId="7C67E2E9" w14:textId="77777777" w:rsidR="00094F43" w:rsidRDefault="00094F43" w:rsidP="00094F43">
      <w:pPr>
        <w:rPr>
          <w:lang w:val="en-GB"/>
        </w:rPr>
      </w:pPr>
    </w:p>
    <w:p w14:paraId="511B8C4A" w14:textId="77777777" w:rsidR="00804F92" w:rsidRDefault="00094F43" w:rsidP="00094F43">
      <w:pPr>
        <w:rPr>
          <w:lang w:val="en-GB"/>
        </w:rPr>
      </w:pPr>
      <w:r>
        <w:rPr>
          <w:lang w:val="en-GB"/>
        </w:rPr>
        <w:t xml:space="preserve">Jake was a very deserving winner of </w:t>
      </w:r>
      <w:r w:rsidR="00446462">
        <w:rPr>
          <w:lang w:val="en-GB"/>
        </w:rPr>
        <w:t>a</w:t>
      </w:r>
      <w:r>
        <w:rPr>
          <w:lang w:val="en-GB"/>
        </w:rPr>
        <w:t xml:space="preserve"> Jack Petchey</w:t>
      </w:r>
      <w:r w:rsidR="00446462">
        <w:rPr>
          <w:lang w:val="en-GB"/>
        </w:rPr>
        <w:t xml:space="preserve"> award </w:t>
      </w:r>
      <w:r w:rsidR="00C1261F">
        <w:rPr>
          <w:lang w:val="en-GB"/>
        </w:rPr>
        <w:t xml:space="preserve">because of his work as a MSC ambassador! Jake has helped drive forward our ADHD group </w:t>
      </w:r>
      <w:r w:rsidR="00804F92">
        <w:rPr>
          <w:lang w:val="en-GB"/>
        </w:rPr>
        <w:t xml:space="preserve">with his awareness about school life and taking medication. In a very kind gesture, Jake donated his winnings to the Multi-Schools Council! </w:t>
      </w:r>
    </w:p>
    <w:p w14:paraId="78D0EE60" w14:textId="77777777" w:rsidR="00804F92" w:rsidRDefault="00804F92" w:rsidP="00094F43">
      <w:pPr>
        <w:rPr>
          <w:lang w:val="en-GB"/>
        </w:rPr>
      </w:pPr>
    </w:p>
    <w:p w14:paraId="30E5E1E5" w14:textId="77777777" w:rsidR="008C0F71" w:rsidRDefault="008C0F71" w:rsidP="00094F43">
      <w:pPr>
        <w:rPr>
          <w:b/>
          <w:bCs/>
          <w:lang w:val="en-GB"/>
        </w:rPr>
      </w:pPr>
      <w:r>
        <w:rPr>
          <w:noProof/>
          <w:lang w:val="en-GB"/>
        </w:rPr>
        <w:drawing>
          <wp:anchor distT="0" distB="0" distL="114300" distR="114300" simplePos="0" relativeHeight="251694080" behindDoc="0" locked="0" layoutInCell="1" allowOverlap="1" wp14:anchorId="187FF52D" wp14:editId="675AD241">
            <wp:simplePos x="393700" y="2711450"/>
            <wp:positionH relativeFrom="column">
              <wp:align>left</wp:align>
            </wp:positionH>
            <wp:positionV relativeFrom="paragraph">
              <wp:align>top</wp:align>
            </wp:positionV>
            <wp:extent cx="1682750" cy="1682750"/>
            <wp:effectExtent l="0" t="0" r="0"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2750" cy="1682750"/>
                    </a:xfrm>
                    <a:prstGeom prst="rect">
                      <a:avLst/>
                    </a:prstGeom>
                    <a:noFill/>
                  </pic:spPr>
                </pic:pic>
              </a:graphicData>
            </a:graphic>
          </wp:anchor>
        </w:drawing>
      </w:r>
      <w:r>
        <w:rPr>
          <w:b/>
          <w:bCs/>
          <w:lang w:val="en-GB"/>
        </w:rPr>
        <w:t>Did you watch Children in need 2023?</w:t>
      </w:r>
    </w:p>
    <w:p w14:paraId="7386EB19" w14:textId="77777777" w:rsidR="008C0F71" w:rsidRDefault="008C0F71" w:rsidP="00094F43">
      <w:pPr>
        <w:rPr>
          <w:lang w:val="en-GB"/>
        </w:rPr>
      </w:pPr>
    </w:p>
    <w:p w14:paraId="20A1FF56" w14:textId="77777777" w:rsidR="00457DBD" w:rsidRDefault="0020077B" w:rsidP="00094F43">
      <w:pPr>
        <w:rPr>
          <w:lang w:val="en-GB"/>
        </w:rPr>
      </w:pPr>
      <w:r>
        <w:rPr>
          <w:lang w:val="en-GB"/>
        </w:rPr>
        <w:t xml:space="preserve">We feel very proud to work with Lenny, who became the first ever child presenter of Children in need! Lenny attends </w:t>
      </w:r>
      <w:r w:rsidR="00457DBD">
        <w:rPr>
          <w:lang w:val="en-GB"/>
        </w:rPr>
        <w:t xml:space="preserve">a Secondary school in Mid Essex and is also passionate about challenging negative perceptions. Lenny continues to join us for meetings online in between his now global acting roles! </w:t>
      </w:r>
    </w:p>
    <w:p w14:paraId="3BA98049" w14:textId="77777777" w:rsidR="009E1F12" w:rsidRDefault="009E1F12" w:rsidP="00094F43">
      <w:pPr>
        <w:rPr>
          <w:lang w:val="en-GB"/>
        </w:rPr>
      </w:pPr>
    </w:p>
    <w:p w14:paraId="27F1AE61" w14:textId="77777777" w:rsidR="00983A24" w:rsidRDefault="00983A24" w:rsidP="00094F43">
      <w:pPr>
        <w:rPr>
          <w:b/>
          <w:bCs/>
          <w:lang w:val="en-GB"/>
        </w:rPr>
      </w:pPr>
    </w:p>
    <w:p w14:paraId="0FE73878" w14:textId="217C8745" w:rsidR="00983A24" w:rsidRDefault="009E1F12" w:rsidP="00094F43">
      <w:pPr>
        <w:rPr>
          <w:b/>
          <w:bCs/>
          <w:lang w:val="en-GB"/>
        </w:rPr>
      </w:pPr>
      <w:r>
        <w:rPr>
          <w:b/>
          <w:bCs/>
          <w:lang w:val="en-GB"/>
        </w:rPr>
        <w:t xml:space="preserve">I have found my pack! </w:t>
      </w:r>
    </w:p>
    <w:p w14:paraId="55279C3B" w14:textId="77777777" w:rsidR="00983A24" w:rsidRDefault="00983A24" w:rsidP="00094F43">
      <w:pPr>
        <w:rPr>
          <w:b/>
          <w:bCs/>
          <w:lang w:val="en-GB"/>
        </w:rPr>
      </w:pPr>
    </w:p>
    <w:p w14:paraId="2DD88BFE" w14:textId="33DFA57C" w:rsidR="0058412D" w:rsidRDefault="00983A24" w:rsidP="00094F43">
      <w:pPr>
        <w:rPr>
          <w:b/>
          <w:bCs/>
          <w:lang w:val="en-GB"/>
        </w:rPr>
      </w:pPr>
      <w:r>
        <w:rPr>
          <w:noProof/>
          <w:lang w:val="en-GB"/>
        </w:rPr>
        <w:drawing>
          <wp:anchor distT="0" distB="0" distL="114300" distR="114300" simplePos="0" relativeHeight="251695104" behindDoc="0" locked="0" layoutInCell="1" allowOverlap="1" wp14:anchorId="298DF720" wp14:editId="060E2EA1">
            <wp:simplePos x="393700" y="4787900"/>
            <wp:positionH relativeFrom="column">
              <wp:align>left</wp:align>
            </wp:positionH>
            <wp:positionV relativeFrom="paragraph">
              <wp:align>top</wp:align>
            </wp:positionV>
            <wp:extent cx="1176655" cy="2603500"/>
            <wp:effectExtent l="0" t="0" r="4445" b="635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176655" cy="2603500"/>
                    </a:xfrm>
                    <a:prstGeom prst="rect">
                      <a:avLst/>
                    </a:prstGeom>
                    <a:noFill/>
                  </pic:spPr>
                </pic:pic>
              </a:graphicData>
            </a:graphic>
          </wp:anchor>
        </w:drawing>
      </w:r>
      <w:r>
        <w:rPr>
          <w:lang w:val="en-GB"/>
        </w:rPr>
        <w:t xml:space="preserve">Another ambassador creating their own awareness session for a whole primary school in West Essex as part </w:t>
      </w:r>
      <w:r w:rsidR="00CF7FE8">
        <w:rPr>
          <w:lang w:val="en-GB"/>
        </w:rPr>
        <w:t xml:space="preserve">of an assembly. Lois spoke to her school about autism through a wonderful story she has written about a wolf with autism. </w:t>
      </w:r>
      <w:r w:rsidR="0000140A">
        <w:rPr>
          <w:lang w:val="en-GB"/>
        </w:rPr>
        <w:t xml:space="preserve">The school have commented on how young people &amp; staff have continued to discuss this awareness following the story </w:t>
      </w:r>
      <w:r w:rsidR="00A769C7">
        <w:rPr>
          <w:lang w:val="en-GB"/>
        </w:rPr>
        <w:t xml:space="preserve">in what was also a massive achievement for Lois. The story is so good we are currently looking at how this could be published. Lois’s closing line was </w:t>
      </w:r>
      <w:r w:rsidR="00A769C7" w:rsidRPr="0058412D">
        <w:rPr>
          <w:i/>
          <w:iCs/>
          <w:lang w:val="en-GB"/>
        </w:rPr>
        <w:t>‘Thank</w:t>
      </w:r>
      <w:r w:rsidR="0058412D" w:rsidRPr="0058412D">
        <w:rPr>
          <w:i/>
          <w:iCs/>
          <w:lang w:val="en-GB"/>
        </w:rPr>
        <w:t>-you to the Multi-Schools Council ambassadors for helping me find my pack’</w:t>
      </w:r>
      <w:r w:rsidR="0058412D">
        <w:rPr>
          <w:lang w:val="en-GB"/>
        </w:rPr>
        <w:t>.</w:t>
      </w:r>
      <w:r w:rsidR="0058412D">
        <w:rPr>
          <w:b/>
          <w:bCs/>
          <w:lang w:val="en-GB"/>
        </w:rPr>
        <w:t xml:space="preserve"> </w:t>
      </w:r>
    </w:p>
    <w:p w14:paraId="1D0779AF" w14:textId="77777777" w:rsidR="0058412D" w:rsidRDefault="0058412D" w:rsidP="00094F43">
      <w:pPr>
        <w:rPr>
          <w:b/>
          <w:bCs/>
          <w:lang w:val="en-GB"/>
        </w:rPr>
      </w:pPr>
    </w:p>
    <w:p w14:paraId="146032C6" w14:textId="77777777" w:rsidR="007A18CD" w:rsidRDefault="007A18CD" w:rsidP="00094F43">
      <w:pPr>
        <w:rPr>
          <w:b/>
          <w:bCs/>
          <w:lang w:val="en-GB"/>
        </w:rPr>
      </w:pPr>
      <w:r>
        <w:rPr>
          <w:b/>
          <w:bCs/>
          <w:lang w:val="en-GB"/>
        </w:rPr>
        <w:t xml:space="preserve">Another JP winner! </w:t>
      </w:r>
    </w:p>
    <w:p w14:paraId="12E48DFC" w14:textId="77777777" w:rsidR="00256DC4" w:rsidRDefault="00256DC4" w:rsidP="00094F43">
      <w:pPr>
        <w:rPr>
          <w:lang w:val="en-GB"/>
        </w:rPr>
      </w:pPr>
    </w:p>
    <w:p w14:paraId="08680482" w14:textId="60B8986A" w:rsidR="000C23EC" w:rsidRDefault="00256DC4" w:rsidP="00094F43">
      <w:pPr>
        <w:rPr>
          <w:lang w:val="en-GB"/>
        </w:rPr>
      </w:pPr>
      <w:r>
        <w:rPr>
          <w:lang w:val="en-GB"/>
        </w:rPr>
        <w:t xml:space="preserve">Jonathan, who has now been an ambassador for </w:t>
      </w:r>
      <w:r w:rsidR="003E2BE0">
        <w:rPr>
          <w:lang w:val="en-GB"/>
        </w:rPr>
        <w:t>several</w:t>
      </w:r>
      <w:r>
        <w:rPr>
          <w:lang w:val="en-GB"/>
        </w:rPr>
        <w:t xml:space="preserve"> years, also won a Jack Petchey award for this work with us and </w:t>
      </w:r>
      <w:r w:rsidR="003E2BE0">
        <w:rPr>
          <w:lang w:val="en-GB"/>
        </w:rPr>
        <w:t xml:space="preserve">his work with other youth organisations as he is an active member of the Essex Youth Assembly. Jonathan has helped influence many projects, is the team leader for our autism group and is </w:t>
      </w:r>
      <w:r w:rsidR="000C23EC">
        <w:rPr>
          <w:lang w:val="en-GB"/>
        </w:rPr>
        <w:t>trying to</w:t>
      </w:r>
      <w:r w:rsidR="003E2BE0">
        <w:rPr>
          <w:lang w:val="en-GB"/>
        </w:rPr>
        <w:t xml:space="preserve"> drive forward change</w:t>
      </w:r>
      <w:r w:rsidR="000C23EC">
        <w:rPr>
          <w:lang w:val="en-GB"/>
        </w:rPr>
        <w:t>s</w:t>
      </w:r>
      <w:r w:rsidR="003E2BE0">
        <w:rPr>
          <w:lang w:val="en-GB"/>
        </w:rPr>
        <w:t xml:space="preserve"> in home to school transport arrangements</w:t>
      </w:r>
      <w:r w:rsidR="000C23EC">
        <w:rPr>
          <w:lang w:val="en-GB"/>
        </w:rPr>
        <w:t>.</w:t>
      </w:r>
    </w:p>
    <w:p w14:paraId="1D31C63B" w14:textId="77777777" w:rsidR="000C23EC" w:rsidRDefault="000C23EC" w:rsidP="00094F43">
      <w:pPr>
        <w:rPr>
          <w:lang w:val="en-GB"/>
        </w:rPr>
      </w:pPr>
    </w:p>
    <w:p w14:paraId="3E2E1E71" w14:textId="77777777" w:rsidR="005D63A3" w:rsidRDefault="005D63A3" w:rsidP="000C23EC">
      <w:pPr>
        <w:rPr>
          <w:b/>
          <w:bCs/>
          <w:lang w:val="en-GB"/>
        </w:rPr>
      </w:pPr>
      <w:r>
        <w:rPr>
          <w:b/>
          <w:bCs/>
          <w:noProof/>
          <w:lang w:val="en-GB"/>
        </w:rPr>
        <w:lastRenderedPageBreak/>
        <w:t xml:space="preserve">                                       </w:t>
      </w:r>
      <w:r w:rsidR="000C23EC">
        <w:rPr>
          <w:b/>
          <w:bCs/>
          <w:noProof/>
          <w:lang w:val="en-GB"/>
        </w:rPr>
        <w:drawing>
          <wp:inline distT="0" distB="0" distL="0" distR="0" wp14:anchorId="097F374B" wp14:editId="2D545EAF">
            <wp:extent cx="1977004" cy="1314450"/>
            <wp:effectExtent l="0" t="0" r="444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0997" cy="1330402"/>
                    </a:xfrm>
                    <a:prstGeom prst="rect">
                      <a:avLst/>
                    </a:prstGeom>
                    <a:noFill/>
                  </pic:spPr>
                </pic:pic>
              </a:graphicData>
            </a:graphic>
          </wp:inline>
        </w:drawing>
      </w:r>
      <w:r>
        <w:rPr>
          <w:b/>
          <w:bCs/>
          <w:lang w:val="en-GB"/>
        </w:rPr>
        <w:t xml:space="preserve">      </w:t>
      </w:r>
      <w:r>
        <w:rPr>
          <w:b/>
          <w:bCs/>
          <w:noProof/>
          <w:lang w:val="en-GB"/>
        </w:rPr>
        <w:drawing>
          <wp:inline distT="0" distB="0" distL="0" distR="0" wp14:anchorId="787A1414" wp14:editId="688C9285">
            <wp:extent cx="1989455" cy="1324496"/>
            <wp:effectExtent l="0" t="0" r="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93021" cy="1326870"/>
                    </a:xfrm>
                    <a:prstGeom prst="rect">
                      <a:avLst/>
                    </a:prstGeom>
                    <a:noFill/>
                  </pic:spPr>
                </pic:pic>
              </a:graphicData>
            </a:graphic>
          </wp:inline>
        </w:drawing>
      </w:r>
      <w:r>
        <w:rPr>
          <w:b/>
          <w:bCs/>
          <w:lang w:val="en-GB"/>
        </w:rPr>
        <w:t xml:space="preserve"> </w:t>
      </w:r>
    </w:p>
    <w:p w14:paraId="2228C5B3" w14:textId="77777777" w:rsidR="005D63A3" w:rsidRDefault="005D63A3" w:rsidP="000C23EC">
      <w:pPr>
        <w:rPr>
          <w:b/>
          <w:bCs/>
          <w:lang w:val="en-GB"/>
        </w:rPr>
      </w:pPr>
    </w:p>
    <w:p w14:paraId="3EDBCA21" w14:textId="25B49367" w:rsidR="005D63A3" w:rsidRDefault="002C5FA3" w:rsidP="000C23EC">
      <w:pPr>
        <w:rPr>
          <w:b/>
          <w:bCs/>
          <w:lang w:val="en-GB"/>
        </w:rPr>
      </w:pPr>
      <w:r>
        <w:rPr>
          <w:b/>
          <w:bCs/>
          <w:lang w:val="en-GB"/>
        </w:rPr>
        <w:t xml:space="preserve">National </w:t>
      </w:r>
      <w:r w:rsidR="005A7ACA">
        <w:rPr>
          <w:b/>
          <w:bCs/>
          <w:lang w:val="en-GB"/>
        </w:rPr>
        <w:t>child hero finalist</w:t>
      </w:r>
    </w:p>
    <w:p w14:paraId="3C096D9C" w14:textId="77777777" w:rsidR="005A7ACA" w:rsidRDefault="005A7ACA" w:rsidP="000C23EC">
      <w:pPr>
        <w:rPr>
          <w:lang w:val="en-GB"/>
        </w:rPr>
      </w:pPr>
    </w:p>
    <w:p w14:paraId="44D06E3C" w14:textId="71F3BF21" w:rsidR="005A7ACA" w:rsidRDefault="005A7ACA" w:rsidP="000C23EC">
      <w:pPr>
        <w:rPr>
          <w:lang w:val="en-GB"/>
        </w:rPr>
      </w:pPr>
      <w:r>
        <w:rPr>
          <w:lang w:val="en-GB"/>
        </w:rPr>
        <w:t>Our ambassador Sophia was a finalist at the first ever National NHS SEND awards after being put forward for her awareness work as part of the Multi-School Council</w:t>
      </w:r>
      <w:r w:rsidR="00644682">
        <w:rPr>
          <w:lang w:val="en-GB"/>
        </w:rPr>
        <w:t xml:space="preserve">. Sophia does a lot of learning from home due to her health conditions </w:t>
      </w:r>
      <w:r w:rsidR="00B43179">
        <w:rPr>
          <w:lang w:val="en-GB"/>
        </w:rPr>
        <w:t>and has helped with raising awareness on</w:t>
      </w:r>
      <w:r w:rsidR="00FC2668">
        <w:rPr>
          <w:lang w:val="en-GB"/>
        </w:rPr>
        <w:t xml:space="preserve"> this</w:t>
      </w:r>
      <w:r w:rsidR="00B43179">
        <w:rPr>
          <w:lang w:val="en-GB"/>
        </w:rPr>
        <w:t xml:space="preserve"> subject. Sophia also creates a lot of awareness online about her </w:t>
      </w:r>
      <w:r w:rsidR="00143365">
        <w:rPr>
          <w:lang w:val="en-GB"/>
        </w:rPr>
        <w:t xml:space="preserve">condition and we are very proud to be working </w:t>
      </w:r>
      <w:r w:rsidR="00E71128">
        <w:rPr>
          <w:noProof/>
          <w:lang w:val="en-GB"/>
        </w:rPr>
        <w:drawing>
          <wp:anchor distT="0" distB="0" distL="114300" distR="114300" simplePos="0" relativeHeight="251696128" behindDoc="0" locked="0" layoutInCell="1" allowOverlap="1" wp14:anchorId="25AF1E1E" wp14:editId="71E6028F">
            <wp:simplePos x="0" y="0"/>
            <wp:positionH relativeFrom="margin">
              <wp:align>left</wp:align>
            </wp:positionH>
            <wp:positionV relativeFrom="paragraph">
              <wp:posOffset>520700</wp:posOffset>
            </wp:positionV>
            <wp:extent cx="1368425" cy="1828800"/>
            <wp:effectExtent l="0" t="0" r="3175"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368425" cy="1828800"/>
                    </a:xfrm>
                    <a:prstGeom prst="rect">
                      <a:avLst/>
                    </a:prstGeom>
                    <a:noFill/>
                  </pic:spPr>
                </pic:pic>
              </a:graphicData>
            </a:graphic>
            <wp14:sizeRelH relativeFrom="margin">
              <wp14:pctWidth>0</wp14:pctWidth>
            </wp14:sizeRelH>
            <wp14:sizeRelV relativeFrom="margin">
              <wp14:pctHeight>0</wp14:pctHeight>
            </wp14:sizeRelV>
          </wp:anchor>
        </w:drawing>
      </w:r>
      <w:r w:rsidR="00143365">
        <w:rPr>
          <w:lang w:val="en-GB"/>
        </w:rPr>
        <w:t xml:space="preserve">alongside Sophia. </w:t>
      </w:r>
    </w:p>
    <w:p w14:paraId="4F5EFA4C" w14:textId="14D79C35" w:rsidR="00E605FB" w:rsidRDefault="00E605FB" w:rsidP="000C23EC">
      <w:pPr>
        <w:rPr>
          <w:b/>
          <w:bCs/>
          <w:lang w:val="en-GB"/>
        </w:rPr>
      </w:pPr>
      <w:r>
        <w:rPr>
          <w:b/>
          <w:bCs/>
          <w:lang w:val="en-GB"/>
        </w:rPr>
        <w:t>OCD awareness</w:t>
      </w:r>
    </w:p>
    <w:p w14:paraId="02CAF8B2" w14:textId="77777777" w:rsidR="00E605FB" w:rsidRDefault="00E605FB" w:rsidP="000C23EC">
      <w:pPr>
        <w:rPr>
          <w:b/>
          <w:bCs/>
          <w:lang w:val="en-GB"/>
        </w:rPr>
      </w:pPr>
    </w:p>
    <w:p w14:paraId="671E0311" w14:textId="77777777" w:rsidR="00E71128" w:rsidRDefault="00E605FB" w:rsidP="000C23EC">
      <w:pPr>
        <w:rPr>
          <w:lang w:val="en-GB"/>
        </w:rPr>
      </w:pPr>
      <w:r>
        <w:rPr>
          <w:lang w:val="en-GB"/>
        </w:rPr>
        <w:t xml:space="preserve">Another young man creating awareness in and outside of Essex. Owen has been involved in a regional speaking competition after choosing to educate his class within a Mid Essex secondary school about his challenges with OCD. Owen is also a big advocate for his sister who has multiple needs </w:t>
      </w:r>
      <w:r w:rsidR="004968FC">
        <w:rPr>
          <w:lang w:val="en-GB"/>
        </w:rPr>
        <w:t xml:space="preserve">and is continuing to work with other ambassadors to educate them too. </w:t>
      </w:r>
    </w:p>
    <w:p w14:paraId="160C430F" w14:textId="77777777" w:rsidR="00E71128" w:rsidRDefault="00E71128" w:rsidP="000C23EC">
      <w:pPr>
        <w:rPr>
          <w:lang w:val="en-GB"/>
        </w:rPr>
      </w:pPr>
    </w:p>
    <w:p w14:paraId="664B7020" w14:textId="77777777" w:rsidR="0069712C" w:rsidRDefault="00E71128" w:rsidP="00E71128">
      <w:pPr>
        <w:rPr>
          <w:b/>
          <w:bCs/>
          <w:lang w:val="en-GB"/>
        </w:rPr>
      </w:pPr>
      <w:r>
        <w:rPr>
          <w:noProof/>
          <w:lang w:val="en-GB"/>
        </w:rPr>
        <w:drawing>
          <wp:anchor distT="0" distB="0" distL="114300" distR="114300" simplePos="0" relativeHeight="251697152" behindDoc="0" locked="0" layoutInCell="1" allowOverlap="1" wp14:anchorId="1802AD7F" wp14:editId="03355915">
            <wp:simplePos x="5880100" y="2533650"/>
            <wp:positionH relativeFrom="column">
              <wp:align>right</wp:align>
            </wp:positionH>
            <wp:positionV relativeFrom="paragraph">
              <wp:align>top</wp:align>
            </wp:positionV>
            <wp:extent cx="1282065" cy="1708295"/>
            <wp:effectExtent l="0" t="0" r="0" b="635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82065" cy="1708295"/>
                    </a:xfrm>
                    <a:prstGeom prst="rect">
                      <a:avLst/>
                    </a:prstGeom>
                    <a:noFill/>
                  </pic:spPr>
                </pic:pic>
              </a:graphicData>
            </a:graphic>
          </wp:anchor>
        </w:drawing>
      </w:r>
      <w:r w:rsidR="0069712C">
        <w:rPr>
          <w:b/>
          <w:bCs/>
          <w:lang w:val="en-GB"/>
        </w:rPr>
        <w:t xml:space="preserve">Talent and selective mutism </w:t>
      </w:r>
    </w:p>
    <w:p w14:paraId="22CDDDF2" w14:textId="77777777" w:rsidR="0069712C" w:rsidRDefault="0069712C" w:rsidP="00E71128">
      <w:pPr>
        <w:rPr>
          <w:lang w:val="en-GB"/>
        </w:rPr>
      </w:pPr>
    </w:p>
    <w:p w14:paraId="1FC2E9CD" w14:textId="636B7C8C" w:rsidR="001F59E3" w:rsidRDefault="0069712C" w:rsidP="00E71128">
      <w:pPr>
        <w:rPr>
          <w:lang w:val="en-GB"/>
        </w:rPr>
      </w:pPr>
      <w:r>
        <w:rPr>
          <w:lang w:val="en-GB"/>
        </w:rPr>
        <w:t xml:space="preserve">Daisey-Mae has not been an ambassador for as long as some of the other young people you have </w:t>
      </w:r>
      <w:r w:rsidR="00092DD2">
        <w:rPr>
          <w:lang w:val="en-GB"/>
        </w:rPr>
        <w:t>heard about so far, but she has already had a big impact with her ideas. In the middle of 2024, Daisey-Mae ran a talent show to help raise awareness of selective mutism. We are now all learning more about this and she has plans for an even bigger show in 2025</w:t>
      </w:r>
      <w:r w:rsidR="001F59E3">
        <w:rPr>
          <w:lang w:val="en-GB"/>
        </w:rPr>
        <w:t xml:space="preserve"> so watch this space! </w:t>
      </w:r>
    </w:p>
    <w:p w14:paraId="08C23AA7" w14:textId="77777777" w:rsidR="005C05A4" w:rsidRDefault="001200C7" w:rsidP="00E71128">
      <w:pPr>
        <w:rPr>
          <w:b/>
          <w:bCs/>
          <w:lang w:val="en-GB"/>
        </w:rPr>
      </w:pPr>
      <w:r>
        <w:rPr>
          <w:noProof/>
          <w:lang w:val="en-GB"/>
        </w:rPr>
        <w:drawing>
          <wp:anchor distT="0" distB="0" distL="114300" distR="114300" simplePos="0" relativeHeight="251698176" behindDoc="0" locked="0" layoutInCell="1" allowOverlap="1" wp14:anchorId="7D0C1C60" wp14:editId="3E116ED8">
            <wp:simplePos x="393700" y="3746500"/>
            <wp:positionH relativeFrom="margin">
              <wp:align>left</wp:align>
            </wp:positionH>
            <wp:positionV relativeFrom="paragraph">
              <wp:align>top</wp:align>
            </wp:positionV>
            <wp:extent cx="1835150" cy="1226185"/>
            <wp:effectExtent l="0" t="0" r="0" b="0"/>
            <wp:wrapSquare wrapText="bothSides"/>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35150" cy="1226185"/>
                    </a:xfrm>
                    <a:prstGeom prst="rect">
                      <a:avLst/>
                    </a:prstGeom>
                    <a:noFill/>
                  </pic:spPr>
                </pic:pic>
              </a:graphicData>
            </a:graphic>
            <wp14:sizeRelH relativeFrom="margin">
              <wp14:pctWidth>0</wp14:pctWidth>
            </wp14:sizeRelH>
            <wp14:sizeRelV relativeFrom="margin">
              <wp14:pctHeight>0</wp14:pctHeight>
            </wp14:sizeRelV>
          </wp:anchor>
        </w:drawing>
      </w:r>
      <w:r w:rsidR="005C05A4">
        <w:rPr>
          <w:b/>
          <w:bCs/>
          <w:lang w:val="en-GB"/>
        </w:rPr>
        <w:t>Delivering a national award</w:t>
      </w:r>
    </w:p>
    <w:p w14:paraId="1EE4FFE6" w14:textId="77777777" w:rsidR="005C05A4" w:rsidRDefault="005C05A4" w:rsidP="00E71128">
      <w:pPr>
        <w:rPr>
          <w:lang w:val="en-GB"/>
        </w:rPr>
      </w:pPr>
    </w:p>
    <w:p w14:paraId="32F310B8" w14:textId="2D4EDBFC" w:rsidR="00DB367B" w:rsidRDefault="005C05A4" w:rsidP="00E71128">
      <w:pPr>
        <w:rPr>
          <w:lang w:val="en-GB"/>
        </w:rPr>
      </w:pPr>
      <w:r>
        <w:rPr>
          <w:lang w:val="en-GB"/>
        </w:rPr>
        <w:t xml:space="preserve">Dilly has now been an amazing advocate for the whole of Essex over several years </w:t>
      </w:r>
      <w:r w:rsidR="005E7FC5">
        <w:rPr>
          <w:lang w:val="en-GB"/>
        </w:rPr>
        <w:t>and</w:t>
      </w:r>
      <w:r>
        <w:rPr>
          <w:lang w:val="en-GB"/>
        </w:rPr>
        <w:t xml:space="preserve"> this year she helped present a national award as part of her work with us. Dilly is a great speaker </w:t>
      </w:r>
      <w:r w:rsidR="00DB367B">
        <w:rPr>
          <w:lang w:val="en-GB"/>
        </w:rPr>
        <w:t xml:space="preserve">and is continuing to build awareness, especially about girls with autism. </w:t>
      </w:r>
    </w:p>
    <w:p w14:paraId="68037D1A" w14:textId="77777777" w:rsidR="006E3832" w:rsidRDefault="006E3832" w:rsidP="00E71128">
      <w:pPr>
        <w:rPr>
          <w:lang w:val="en-GB"/>
        </w:rPr>
      </w:pPr>
    </w:p>
    <w:p w14:paraId="0CDD1B51" w14:textId="77777777" w:rsidR="006D7271" w:rsidRDefault="00FD1AC2" w:rsidP="006D7271">
      <w:pPr>
        <w:rPr>
          <w:b/>
          <w:bCs/>
          <w:lang w:val="en-GB"/>
        </w:rPr>
      </w:pPr>
      <w:r>
        <w:rPr>
          <w:noProof/>
          <w:lang w:val="en-GB"/>
        </w:rPr>
        <w:drawing>
          <wp:anchor distT="0" distB="0" distL="114300" distR="114300" simplePos="0" relativeHeight="251699200" behindDoc="0" locked="0" layoutInCell="1" allowOverlap="1" wp14:anchorId="00B9B370" wp14:editId="2CEF3730">
            <wp:simplePos x="5886450" y="4959350"/>
            <wp:positionH relativeFrom="column">
              <wp:align>right</wp:align>
            </wp:positionH>
            <wp:positionV relativeFrom="paragraph">
              <wp:align>top</wp:align>
            </wp:positionV>
            <wp:extent cx="1273143" cy="1702435"/>
            <wp:effectExtent l="0" t="0" r="381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73143" cy="1702435"/>
                    </a:xfrm>
                    <a:prstGeom prst="rect">
                      <a:avLst/>
                    </a:prstGeom>
                    <a:noFill/>
                  </pic:spPr>
                </pic:pic>
              </a:graphicData>
            </a:graphic>
          </wp:anchor>
        </w:drawing>
      </w:r>
      <w:r w:rsidR="006D7271">
        <w:rPr>
          <w:b/>
          <w:bCs/>
          <w:lang w:val="en-GB"/>
        </w:rPr>
        <w:t>Autism awareness assembly</w:t>
      </w:r>
    </w:p>
    <w:p w14:paraId="5E8590BB" w14:textId="77777777" w:rsidR="004B6665" w:rsidRDefault="004B6665" w:rsidP="006D7271">
      <w:pPr>
        <w:rPr>
          <w:lang w:val="en-GB"/>
        </w:rPr>
      </w:pPr>
    </w:p>
    <w:p w14:paraId="7BA6E42A" w14:textId="107D66CC" w:rsidR="00911E90" w:rsidRDefault="004B6665" w:rsidP="006D7271">
      <w:pPr>
        <w:rPr>
          <w:lang w:val="en-GB"/>
        </w:rPr>
      </w:pPr>
      <w:r>
        <w:rPr>
          <w:lang w:val="en-GB"/>
        </w:rPr>
        <w:t xml:space="preserve">Inspired by some of the other </w:t>
      </w:r>
      <w:r w:rsidR="00BD2669">
        <w:rPr>
          <w:lang w:val="en-GB"/>
        </w:rPr>
        <w:t>ambassador’s</w:t>
      </w:r>
      <w:r>
        <w:rPr>
          <w:lang w:val="en-GB"/>
        </w:rPr>
        <w:t xml:space="preserve"> work, Grace also delivered a whole school assembly on </w:t>
      </w:r>
      <w:r w:rsidR="00BD2669">
        <w:rPr>
          <w:lang w:val="en-GB"/>
        </w:rPr>
        <w:t xml:space="preserve">autism which she helped design. Following the assembly Grace </w:t>
      </w:r>
      <w:r w:rsidR="00911E90">
        <w:rPr>
          <w:lang w:val="en-GB"/>
        </w:rPr>
        <w:t>says,</w:t>
      </w:r>
      <w:r w:rsidR="00BD2669">
        <w:rPr>
          <w:lang w:val="en-GB"/>
        </w:rPr>
        <w:t xml:space="preserve"> she feels much better understood by her </w:t>
      </w:r>
      <w:r w:rsidR="00BA3F6E">
        <w:rPr>
          <w:lang w:val="en-GB"/>
        </w:rPr>
        <w:t xml:space="preserve">friends and staff, leaving behind a legacy again before she moves onto Secondary school. </w:t>
      </w:r>
    </w:p>
    <w:p w14:paraId="496D735A" w14:textId="77777777" w:rsidR="004D536C" w:rsidRDefault="004D536C" w:rsidP="006D7271">
      <w:pPr>
        <w:rPr>
          <w:lang w:val="en-GB"/>
        </w:rPr>
      </w:pPr>
      <w:r>
        <w:rPr>
          <w:lang w:val="en-GB"/>
        </w:rPr>
        <w:t xml:space="preserve">                               </w:t>
      </w:r>
    </w:p>
    <w:p w14:paraId="35574C1A" w14:textId="77777777" w:rsidR="004D536C" w:rsidRPr="004D536C" w:rsidRDefault="004D536C" w:rsidP="004D536C">
      <w:pPr>
        <w:jc w:val="center"/>
        <w:rPr>
          <w:b/>
          <w:bCs/>
          <w:lang w:val="en-GB"/>
        </w:rPr>
      </w:pPr>
      <w:r w:rsidRPr="004D536C">
        <w:rPr>
          <w:lang w:val="en-GB"/>
        </w:rPr>
        <w:t xml:space="preserve">  </w:t>
      </w:r>
      <w:r w:rsidRPr="004D536C">
        <w:rPr>
          <w:b/>
          <w:bCs/>
          <w:lang w:val="en-GB"/>
        </w:rPr>
        <w:t>Cleaning up Essex!</w:t>
      </w:r>
    </w:p>
    <w:p w14:paraId="356F1153" w14:textId="06EF2B53" w:rsidR="00911E90" w:rsidRDefault="00911E90" w:rsidP="004D536C">
      <w:pPr>
        <w:jc w:val="center"/>
        <w:rPr>
          <w:lang w:val="en-GB"/>
        </w:rPr>
      </w:pPr>
    </w:p>
    <w:p w14:paraId="5C556324" w14:textId="0EE82E19" w:rsidR="00AE10C6" w:rsidRDefault="004D536C" w:rsidP="004D536C">
      <w:pPr>
        <w:tabs>
          <w:tab w:val="left" w:pos="1670"/>
        </w:tabs>
        <w:rPr>
          <w:lang w:val="en-GB"/>
        </w:rPr>
      </w:pPr>
      <w:r w:rsidRPr="00257178">
        <w:rPr>
          <w:noProof/>
          <w:lang w:val="en-GB"/>
        </w:rPr>
        <w:drawing>
          <wp:anchor distT="0" distB="0" distL="114300" distR="114300" simplePos="0" relativeHeight="251700224" behindDoc="0" locked="0" layoutInCell="1" allowOverlap="1" wp14:anchorId="21AC817C" wp14:editId="0690E826">
            <wp:simplePos x="393700" y="6515100"/>
            <wp:positionH relativeFrom="column">
              <wp:align>left</wp:align>
            </wp:positionH>
            <wp:positionV relativeFrom="paragraph">
              <wp:align>top</wp:align>
            </wp:positionV>
            <wp:extent cx="1092834" cy="1454150"/>
            <wp:effectExtent l="0" t="0" r="0"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92834" cy="1454150"/>
                    </a:xfrm>
                    <a:prstGeom prst="rect">
                      <a:avLst/>
                    </a:prstGeom>
                    <a:noFill/>
                  </pic:spPr>
                </pic:pic>
              </a:graphicData>
            </a:graphic>
          </wp:anchor>
        </w:drawing>
      </w:r>
      <w:bookmarkStart w:id="2" w:name="_Hlk170921493"/>
      <w:r>
        <w:rPr>
          <w:b/>
          <w:bCs/>
          <w:lang w:val="en-GB"/>
        </w:rPr>
        <w:tab/>
      </w:r>
      <w:r>
        <w:rPr>
          <w:lang w:val="en-GB"/>
        </w:rPr>
        <w:t xml:space="preserve">TJ is passionate about </w:t>
      </w:r>
      <w:r w:rsidR="004D203C">
        <w:rPr>
          <w:lang w:val="en-GB"/>
        </w:rPr>
        <w:t xml:space="preserve">looking after the environment and in his role as ambassador he organised a local litter pick, even getting his friends involved! The group braved the elements </w:t>
      </w:r>
      <w:r w:rsidR="0056101C">
        <w:rPr>
          <w:lang w:val="en-GB"/>
        </w:rPr>
        <w:t>and headed to Great Notley Country</w:t>
      </w:r>
      <w:r w:rsidR="00697C73">
        <w:rPr>
          <w:lang w:val="en-GB"/>
        </w:rPr>
        <w:t xml:space="preserve"> </w:t>
      </w:r>
      <w:r w:rsidR="0056101C">
        <w:rPr>
          <w:lang w:val="en-GB"/>
        </w:rPr>
        <w:t xml:space="preserve">park to pick up </w:t>
      </w:r>
      <w:r w:rsidR="004839EF">
        <w:rPr>
          <w:lang w:val="en-GB"/>
        </w:rPr>
        <w:t>people’s</w:t>
      </w:r>
      <w:r w:rsidR="0056101C">
        <w:rPr>
          <w:lang w:val="en-GB"/>
        </w:rPr>
        <w:t xml:space="preserve"> litter! </w:t>
      </w:r>
      <w:r w:rsidR="004839EF">
        <w:rPr>
          <w:lang w:val="en-GB"/>
        </w:rPr>
        <w:t xml:space="preserve">Not only did TJ get young people up and moving, he helped spread awareness of ADHD and has inspired other young people to look after their local areas too. </w:t>
      </w:r>
    </w:p>
    <w:p w14:paraId="4FDD6537" w14:textId="77777777" w:rsidR="00AE10C6" w:rsidRDefault="00AE10C6" w:rsidP="004D536C">
      <w:pPr>
        <w:tabs>
          <w:tab w:val="left" w:pos="1670"/>
        </w:tabs>
        <w:rPr>
          <w:lang w:val="en-GB"/>
        </w:rPr>
      </w:pPr>
    </w:p>
    <w:p w14:paraId="03100D33" w14:textId="77777777" w:rsidR="007870F2" w:rsidRDefault="00AE10C6" w:rsidP="00AE10C6">
      <w:pPr>
        <w:tabs>
          <w:tab w:val="left" w:pos="1670"/>
        </w:tabs>
        <w:rPr>
          <w:b/>
          <w:bCs/>
          <w:lang w:val="en-GB"/>
        </w:rPr>
      </w:pPr>
      <w:r>
        <w:rPr>
          <w:b/>
          <w:bCs/>
          <w:noProof/>
          <w:lang w:val="en-GB"/>
        </w:rPr>
        <w:lastRenderedPageBreak/>
        <w:drawing>
          <wp:anchor distT="0" distB="0" distL="114300" distR="114300" simplePos="0" relativeHeight="251701248" behindDoc="0" locked="0" layoutInCell="1" allowOverlap="1" wp14:anchorId="58CA6478" wp14:editId="508FD02B">
            <wp:simplePos x="6057900" y="7727950"/>
            <wp:positionH relativeFrom="column">
              <wp:align>right</wp:align>
            </wp:positionH>
            <wp:positionV relativeFrom="paragraph">
              <wp:align>top</wp:align>
            </wp:positionV>
            <wp:extent cx="1104900" cy="1472738"/>
            <wp:effectExtent l="0" t="0" r="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04900" cy="1472738"/>
                    </a:xfrm>
                    <a:prstGeom prst="rect">
                      <a:avLst/>
                    </a:prstGeom>
                    <a:noFill/>
                  </pic:spPr>
                </pic:pic>
              </a:graphicData>
            </a:graphic>
          </wp:anchor>
        </w:drawing>
      </w:r>
      <w:r w:rsidR="007870F2">
        <w:rPr>
          <w:b/>
          <w:bCs/>
          <w:lang w:val="en-GB"/>
        </w:rPr>
        <w:t>Taking our work to parliament</w:t>
      </w:r>
    </w:p>
    <w:p w14:paraId="69D3EF1F" w14:textId="77777777" w:rsidR="007870F2" w:rsidRDefault="007870F2" w:rsidP="00AE10C6">
      <w:pPr>
        <w:tabs>
          <w:tab w:val="left" w:pos="1670"/>
        </w:tabs>
        <w:rPr>
          <w:lang w:val="en-GB"/>
        </w:rPr>
      </w:pPr>
    </w:p>
    <w:p w14:paraId="6EFD518D" w14:textId="268A4597" w:rsidR="007870F2" w:rsidRDefault="007870F2" w:rsidP="00AE10C6">
      <w:pPr>
        <w:tabs>
          <w:tab w:val="left" w:pos="1670"/>
        </w:tabs>
        <w:rPr>
          <w:lang w:val="en-GB"/>
        </w:rPr>
      </w:pPr>
      <w:r>
        <w:rPr>
          <w:lang w:val="en-GB"/>
        </w:rPr>
        <w:t xml:space="preserve">Dilly has already been mentioned but here she is again taking our work wider than just Essex. </w:t>
      </w:r>
      <w:r w:rsidR="000F28B8">
        <w:rPr>
          <w:lang w:val="en-GB"/>
        </w:rPr>
        <w:t xml:space="preserve">Dilly is also a talented artist and won a competition ran by the national autistic society (see reference list) </w:t>
      </w:r>
      <w:r w:rsidR="00E74A04">
        <w:rPr>
          <w:lang w:val="en-GB"/>
        </w:rPr>
        <w:t>that featured her autistic friendly school. Dilly has helped use this learning in many different local teams across Essex which are referenced later within this report. Dilly ha</w:t>
      </w:r>
      <w:r w:rsidR="000308AB">
        <w:rPr>
          <w:lang w:val="en-GB"/>
        </w:rPr>
        <w:t>d</w:t>
      </w:r>
      <w:r w:rsidR="00E74A04">
        <w:rPr>
          <w:lang w:val="en-GB"/>
        </w:rPr>
        <w:t xml:space="preserve"> a day in Parliament with her local MP and has since got them following our work via social media</w:t>
      </w:r>
      <w:r w:rsidR="00280E97">
        <w:rPr>
          <w:lang w:val="en-GB"/>
        </w:rPr>
        <w:t xml:space="preserve">! </w:t>
      </w:r>
    </w:p>
    <w:p w14:paraId="27AD3BFB" w14:textId="59726EEE" w:rsidR="00E74A04" w:rsidRDefault="00856711" w:rsidP="00856711">
      <w:pPr>
        <w:tabs>
          <w:tab w:val="left" w:pos="1670"/>
        </w:tabs>
        <w:rPr>
          <w:lang w:val="en-GB"/>
        </w:rPr>
      </w:pPr>
      <w:r>
        <w:rPr>
          <w:noProof/>
          <w:lang w:val="en-GB"/>
        </w:rPr>
        <w:drawing>
          <wp:inline distT="0" distB="0" distL="0" distR="0" wp14:anchorId="6DA84E0A" wp14:editId="0313F935">
            <wp:extent cx="971550" cy="727655"/>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78674" cy="732990"/>
                    </a:xfrm>
                    <a:prstGeom prst="rect">
                      <a:avLst/>
                    </a:prstGeom>
                    <a:noFill/>
                  </pic:spPr>
                </pic:pic>
              </a:graphicData>
            </a:graphic>
          </wp:inline>
        </w:drawing>
      </w:r>
    </w:p>
    <w:p w14:paraId="6062F1DA" w14:textId="77777777" w:rsidR="007932BD" w:rsidRDefault="007932BD" w:rsidP="001E177C">
      <w:pPr>
        <w:tabs>
          <w:tab w:val="left" w:pos="1670"/>
        </w:tabs>
        <w:rPr>
          <w:b/>
          <w:bCs/>
          <w:lang w:val="en-GB"/>
        </w:rPr>
      </w:pPr>
      <w:r>
        <w:rPr>
          <w:noProof/>
          <w:lang w:val="en-GB"/>
        </w:rPr>
        <w:drawing>
          <wp:anchor distT="0" distB="0" distL="114300" distR="114300" simplePos="0" relativeHeight="251702272" behindDoc="0" locked="0" layoutInCell="1" allowOverlap="1" wp14:anchorId="0EA1D0DB" wp14:editId="7F8A31D8">
            <wp:simplePos x="393700" y="457200"/>
            <wp:positionH relativeFrom="column">
              <wp:align>left</wp:align>
            </wp:positionH>
            <wp:positionV relativeFrom="paragraph">
              <wp:align>top</wp:align>
            </wp:positionV>
            <wp:extent cx="1226316" cy="1816100"/>
            <wp:effectExtent l="0" t="0" r="0" b="0"/>
            <wp:wrapSquare wrapText="bothSides"/>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26316" cy="1816100"/>
                    </a:xfrm>
                    <a:prstGeom prst="rect">
                      <a:avLst/>
                    </a:prstGeom>
                    <a:noFill/>
                  </pic:spPr>
                </pic:pic>
              </a:graphicData>
            </a:graphic>
          </wp:anchor>
        </w:drawing>
      </w:r>
      <w:r>
        <w:rPr>
          <w:b/>
          <w:bCs/>
          <w:lang w:val="en-GB"/>
        </w:rPr>
        <w:t>Regional youth voice</w:t>
      </w:r>
    </w:p>
    <w:p w14:paraId="46AC6106" w14:textId="77777777" w:rsidR="007932BD" w:rsidRDefault="007932BD" w:rsidP="001E177C">
      <w:pPr>
        <w:tabs>
          <w:tab w:val="left" w:pos="1670"/>
        </w:tabs>
        <w:rPr>
          <w:b/>
          <w:bCs/>
          <w:lang w:val="en-GB"/>
        </w:rPr>
      </w:pPr>
    </w:p>
    <w:p w14:paraId="3061282C" w14:textId="77777777" w:rsidR="009B525A" w:rsidRDefault="007932BD" w:rsidP="001E177C">
      <w:pPr>
        <w:tabs>
          <w:tab w:val="left" w:pos="1670"/>
        </w:tabs>
        <w:rPr>
          <w:lang w:val="en-GB"/>
        </w:rPr>
      </w:pPr>
      <w:r>
        <w:rPr>
          <w:lang w:val="en-GB"/>
        </w:rPr>
        <w:t xml:space="preserve">Leo is another ambassador who has helped spread awareness of our work at a regional level. Leo led a presentation to young people and adults across Suffolk, Norfolk and Cambridge </w:t>
      </w:r>
      <w:r w:rsidR="0035593C">
        <w:rPr>
          <w:lang w:val="en-GB"/>
        </w:rPr>
        <w:t xml:space="preserve">about why listening to young people is so important and how it can be done in different local areas. </w:t>
      </w:r>
      <w:r w:rsidR="00214714">
        <w:rPr>
          <w:lang w:val="en-GB"/>
        </w:rPr>
        <w:t xml:space="preserve">Leo has taken this back into his West Essex school where he is influencing improvements in their own school council. </w:t>
      </w:r>
    </w:p>
    <w:p w14:paraId="604C226C" w14:textId="77777777" w:rsidR="009B525A" w:rsidRDefault="009B525A" w:rsidP="001E177C">
      <w:pPr>
        <w:tabs>
          <w:tab w:val="left" w:pos="1670"/>
        </w:tabs>
        <w:rPr>
          <w:lang w:val="en-GB"/>
        </w:rPr>
      </w:pPr>
    </w:p>
    <w:p w14:paraId="2AE3D341" w14:textId="77777777" w:rsidR="009B525A" w:rsidRDefault="009B525A" w:rsidP="001E177C">
      <w:pPr>
        <w:tabs>
          <w:tab w:val="left" w:pos="1670"/>
        </w:tabs>
        <w:rPr>
          <w:b/>
          <w:bCs/>
          <w:lang w:val="en-GB"/>
        </w:rPr>
      </w:pPr>
      <w:r>
        <w:rPr>
          <w:b/>
          <w:bCs/>
          <w:lang w:val="en-GB"/>
        </w:rPr>
        <w:t>ADHD awareness in school</w:t>
      </w:r>
    </w:p>
    <w:p w14:paraId="17BE2CD3" w14:textId="77777777" w:rsidR="009B525A" w:rsidRDefault="009B525A" w:rsidP="001E177C">
      <w:pPr>
        <w:tabs>
          <w:tab w:val="left" w:pos="1670"/>
        </w:tabs>
        <w:rPr>
          <w:b/>
          <w:bCs/>
          <w:lang w:val="en-GB"/>
        </w:rPr>
      </w:pPr>
    </w:p>
    <w:p w14:paraId="014805E6" w14:textId="77777777" w:rsidR="00BD2B7B" w:rsidRDefault="009B525A" w:rsidP="001E177C">
      <w:pPr>
        <w:tabs>
          <w:tab w:val="left" w:pos="1670"/>
        </w:tabs>
        <w:rPr>
          <w:lang w:val="en-GB"/>
        </w:rPr>
      </w:pPr>
      <w:r>
        <w:rPr>
          <w:lang w:val="en-GB"/>
        </w:rPr>
        <w:t xml:space="preserve">Following up with his heroics cleaning up the local area, TJ also </w:t>
      </w:r>
      <w:r w:rsidR="00325D67">
        <w:rPr>
          <w:lang w:val="en-GB"/>
        </w:rPr>
        <w:t xml:space="preserve">ran an ADHD awareness session to his whole class. TJ worked hard to put this together so that his friends can understand how his brain works in different ways. </w:t>
      </w:r>
    </w:p>
    <w:p w14:paraId="06B65CEA" w14:textId="77777777" w:rsidR="00856061" w:rsidRDefault="00856061" w:rsidP="00856061">
      <w:pPr>
        <w:tabs>
          <w:tab w:val="left" w:pos="1670"/>
        </w:tabs>
        <w:rPr>
          <w:lang w:val="en-GB"/>
        </w:rPr>
      </w:pPr>
      <w:r>
        <w:rPr>
          <w:noProof/>
          <w:lang w:val="en-GB"/>
        </w:rPr>
        <w:drawing>
          <wp:anchor distT="0" distB="0" distL="114300" distR="114300" simplePos="0" relativeHeight="251703296" behindDoc="0" locked="0" layoutInCell="1" allowOverlap="1" wp14:anchorId="604499F8" wp14:editId="08D0CD3D">
            <wp:simplePos x="5613400" y="2711450"/>
            <wp:positionH relativeFrom="column">
              <wp:align>right</wp:align>
            </wp:positionH>
            <wp:positionV relativeFrom="paragraph">
              <wp:align>top</wp:align>
            </wp:positionV>
            <wp:extent cx="1548765" cy="1932305"/>
            <wp:effectExtent l="0" t="0" r="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48765" cy="1932305"/>
                    </a:xfrm>
                    <a:prstGeom prst="rect">
                      <a:avLst/>
                    </a:prstGeom>
                    <a:noFill/>
                  </pic:spPr>
                </pic:pic>
              </a:graphicData>
            </a:graphic>
          </wp:anchor>
        </w:drawing>
      </w:r>
    </w:p>
    <w:p w14:paraId="205DB7AF" w14:textId="77777777" w:rsidR="00856061" w:rsidRDefault="00856061" w:rsidP="00856061">
      <w:pPr>
        <w:tabs>
          <w:tab w:val="left" w:pos="1670"/>
        </w:tabs>
        <w:rPr>
          <w:lang w:val="en-GB"/>
        </w:rPr>
      </w:pPr>
    </w:p>
    <w:p w14:paraId="1E74A916" w14:textId="77777777" w:rsidR="0049456B" w:rsidRDefault="0049456B" w:rsidP="00856061">
      <w:pPr>
        <w:tabs>
          <w:tab w:val="left" w:pos="1670"/>
        </w:tabs>
        <w:rPr>
          <w:b/>
          <w:bCs/>
          <w:lang w:val="en-GB"/>
        </w:rPr>
      </w:pPr>
      <w:r>
        <w:rPr>
          <w:b/>
          <w:bCs/>
          <w:lang w:val="en-GB"/>
        </w:rPr>
        <w:t>Sensational performance</w:t>
      </w:r>
    </w:p>
    <w:p w14:paraId="754AD18B" w14:textId="77777777" w:rsidR="0049456B" w:rsidRDefault="0049456B" w:rsidP="00856061">
      <w:pPr>
        <w:tabs>
          <w:tab w:val="left" w:pos="1670"/>
        </w:tabs>
        <w:rPr>
          <w:b/>
          <w:bCs/>
          <w:lang w:val="en-GB"/>
        </w:rPr>
      </w:pPr>
    </w:p>
    <w:p w14:paraId="055A7AA8" w14:textId="77777777" w:rsidR="008D6FF1" w:rsidRDefault="0049456B" w:rsidP="00856061">
      <w:pPr>
        <w:tabs>
          <w:tab w:val="left" w:pos="1670"/>
        </w:tabs>
        <w:rPr>
          <w:lang w:val="en-GB"/>
        </w:rPr>
      </w:pPr>
      <w:r>
        <w:rPr>
          <w:lang w:val="en-GB"/>
        </w:rPr>
        <w:t xml:space="preserve">And finally….our ambassador Jacob gave a memorable dance and signing performance to over 400 people at our annual Invincible games event. </w:t>
      </w:r>
      <w:r w:rsidR="008D6FF1">
        <w:rPr>
          <w:lang w:val="en-GB"/>
        </w:rPr>
        <w:t xml:space="preserve">Jacob is a young man who attends a specialist provision and is deaf but has wonderful rhythm and a passion for music. We know from the reactions that Jacob inspired many people on that day in June. </w:t>
      </w:r>
    </w:p>
    <w:p w14:paraId="1E9A4741" w14:textId="77777777" w:rsidR="008D6FF1" w:rsidRDefault="008D6FF1" w:rsidP="00856061">
      <w:pPr>
        <w:tabs>
          <w:tab w:val="left" w:pos="1670"/>
        </w:tabs>
        <w:rPr>
          <w:lang w:val="en-GB"/>
        </w:rPr>
      </w:pPr>
    </w:p>
    <w:p w14:paraId="084960C1" w14:textId="1F579C9F" w:rsidR="00E74A04" w:rsidRDefault="00327234" w:rsidP="00327234">
      <w:pPr>
        <w:tabs>
          <w:tab w:val="left" w:pos="1670"/>
        </w:tabs>
        <w:jc w:val="center"/>
        <w:rPr>
          <w:lang w:val="en-GB"/>
        </w:rPr>
      </w:pPr>
      <w:r>
        <w:rPr>
          <w:noProof/>
          <w:lang w:val="en-GB"/>
        </w:rPr>
        <w:drawing>
          <wp:inline distT="0" distB="0" distL="0" distR="0" wp14:anchorId="68F387DF" wp14:editId="7B5C5BE8">
            <wp:extent cx="970928" cy="1454150"/>
            <wp:effectExtent l="0" t="0" r="63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77904" cy="1464598"/>
                    </a:xfrm>
                    <a:prstGeom prst="rect">
                      <a:avLst/>
                    </a:prstGeom>
                    <a:noFill/>
                  </pic:spPr>
                </pic:pic>
              </a:graphicData>
            </a:graphic>
          </wp:inline>
        </w:drawing>
      </w:r>
      <w:r w:rsidR="00856061">
        <w:rPr>
          <w:lang w:val="en-GB"/>
        </w:rPr>
        <w:br w:type="textWrapping" w:clear="all"/>
      </w:r>
      <w:r w:rsidR="007932BD">
        <w:rPr>
          <w:lang w:val="en-GB"/>
        </w:rPr>
        <w:br w:type="textWrapping" w:clear="all"/>
      </w:r>
    </w:p>
    <w:p w14:paraId="53DFC2D2" w14:textId="77777777" w:rsidR="002547D1" w:rsidRDefault="002547D1" w:rsidP="00AE10C6">
      <w:pPr>
        <w:tabs>
          <w:tab w:val="left" w:pos="1670"/>
        </w:tabs>
        <w:rPr>
          <w:b/>
          <w:bCs/>
          <w:u w:val="single"/>
          <w:lang w:val="en-GB"/>
        </w:rPr>
      </w:pPr>
      <w:r>
        <w:rPr>
          <w:b/>
          <w:bCs/>
          <w:u w:val="single"/>
          <w:lang w:val="en-GB"/>
        </w:rPr>
        <w:t>Group work</w:t>
      </w:r>
    </w:p>
    <w:p w14:paraId="5C7CBA6A" w14:textId="77777777" w:rsidR="002547D1" w:rsidRDefault="002547D1" w:rsidP="00AE10C6">
      <w:pPr>
        <w:tabs>
          <w:tab w:val="left" w:pos="1670"/>
        </w:tabs>
        <w:rPr>
          <w:b/>
          <w:bCs/>
          <w:u w:val="single"/>
          <w:lang w:val="en-GB"/>
        </w:rPr>
      </w:pPr>
    </w:p>
    <w:p w14:paraId="5C0228B1" w14:textId="5038E916" w:rsidR="00136E89" w:rsidRPr="00136E89" w:rsidRDefault="00906981" w:rsidP="002547D1">
      <w:pPr>
        <w:pStyle w:val="ListParagraph"/>
        <w:numPr>
          <w:ilvl w:val="0"/>
          <w:numId w:val="10"/>
        </w:numPr>
        <w:tabs>
          <w:tab w:val="left" w:pos="1670"/>
        </w:tabs>
        <w:rPr>
          <w:b/>
          <w:bCs/>
          <w:lang w:val="en-GB"/>
        </w:rPr>
      </w:pPr>
      <w:r>
        <w:rPr>
          <w:b/>
          <w:bCs/>
          <w:lang w:val="en-GB"/>
        </w:rPr>
        <w:t xml:space="preserve">School transition workshops </w:t>
      </w:r>
      <w:r w:rsidR="00E22E65">
        <w:rPr>
          <w:b/>
          <w:bCs/>
          <w:lang w:val="en-GB"/>
        </w:rPr>
        <w:t xml:space="preserve">– </w:t>
      </w:r>
      <w:r w:rsidR="00E22E65">
        <w:rPr>
          <w:lang w:val="en-GB"/>
        </w:rPr>
        <w:t>In the summer of 2023 young people i</w:t>
      </w:r>
      <w:r w:rsidR="001463E8">
        <w:rPr>
          <w:lang w:val="en-GB"/>
        </w:rPr>
        <w:t xml:space="preserve">dentified a growing need to support others when transitioning between primary and secondary schools across Essex. Issues had been raised around secondary schools dismissing </w:t>
      </w:r>
      <w:r w:rsidR="00581690">
        <w:rPr>
          <w:lang w:val="en-GB"/>
        </w:rPr>
        <w:t xml:space="preserve">plans from primary schools and young people feeling isolated </w:t>
      </w:r>
      <w:r w:rsidR="00B64B2C">
        <w:rPr>
          <w:lang w:val="en-GB"/>
        </w:rPr>
        <w:t xml:space="preserve">once settling into a new school. </w:t>
      </w:r>
      <w:r w:rsidR="00090C82">
        <w:rPr>
          <w:lang w:val="en-GB"/>
        </w:rPr>
        <w:t xml:space="preserve">10 of our ambassadors, all of whom had experience of transitioning put together an </w:t>
      </w:r>
      <w:r w:rsidR="00136E89">
        <w:rPr>
          <w:lang w:val="en-GB"/>
        </w:rPr>
        <w:t>hour-long</w:t>
      </w:r>
      <w:r w:rsidR="00090C82">
        <w:rPr>
          <w:lang w:val="en-GB"/>
        </w:rPr>
        <w:t xml:space="preserve"> workshop which was then delivered in-person and virtually </w:t>
      </w:r>
      <w:r w:rsidR="00136E89">
        <w:rPr>
          <w:lang w:val="en-GB"/>
        </w:rPr>
        <w:t xml:space="preserve">in every quadrant across Essex. </w:t>
      </w:r>
      <w:r w:rsidR="00136E89">
        <w:rPr>
          <w:lang w:val="en-GB"/>
        </w:rPr>
        <w:lastRenderedPageBreak/>
        <w:t>Feedback from year 6’s and staff within different schools has been very positive and</w:t>
      </w:r>
      <w:r w:rsidR="00C56FCB">
        <w:rPr>
          <w:lang w:val="en-GB"/>
        </w:rPr>
        <w:t xml:space="preserve"> the</w:t>
      </w:r>
      <w:r w:rsidR="00136E89">
        <w:rPr>
          <w:lang w:val="en-GB"/>
        </w:rPr>
        <w:t xml:space="preserve"> group plan to build on this for the new academic year, with plans on how to enhance the sessions. </w:t>
      </w:r>
    </w:p>
    <w:p w14:paraId="1EDF0E64" w14:textId="77777777" w:rsidR="007A560E" w:rsidRPr="007A560E" w:rsidRDefault="00E672A2" w:rsidP="002547D1">
      <w:pPr>
        <w:pStyle w:val="ListParagraph"/>
        <w:numPr>
          <w:ilvl w:val="0"/>
          <w:numId w:val="10"/>
        </w:numPr>
        <w:tabs>
          <w:tab w:val="left" w:pos="1670"/>
        </w:tabs>
        <w:rPr>
          <w:b/>
          <w:bCs/>
          <w:lang w:val="en-GB"/>
        </w:rPr>
      </w:pPr>
      <w:r>
        <w:rPr>
          <w:b/>
          <w:bCs/>
          <w:lang w:val="en-GB"/>
        </w:rPr>
        <w:t xml:space="preserve">Trainee teachers </w:t>
      </w:r>
      <w:r w:rsidR="007F11B3">
        <w:rPr>
          <w:b/>
          <w:bCs/>
          <w:lang w:val="en-GB"/>
        </w:rPr>
        <w:t>–</w:t>
      </w:r>
      <w:r>
        <w:rPr>
          <w:b/>
          <w:bCs/>
          <w:lang w:val="en-GB"/>
        </w:rPr>
        <w:t xml:space="preserve"> </w:t>
      </w:r>
      <w:r w:rsidR="007F11B3">
        <w:rPr>
          <w:lang w:val="en-GB"/>
        </w:rPr>
        <w:t xml:space="preserve">During the summer term several of our ambassadors spoke about what inclusive teaching </w:t>
      </w:r>
      <w:r w:rsidR="007D65EC">
        <w:rPr>
          <w:lang w:val="en-GB"/>
        </w:rPr>
        <w:t xml:space="preserve">means to them and recorded some powerful messages which can be found via our social media pages (see reference list). </w:t>
      </w:r>
      <w:r w:rsidR="00795186">
        <w:rPr>
          <w:lang w:val="en-GB"/>
        </w:rPr>
        <w:t xml:space="preserve">These videos were then used at a teacher training conference across Essex, Suffolk and Cambridge </w:t>
      </w:r>
      <w:r w:rsidR="007A560E">
        <w:rPr>
          <w:lang w:val="en-GB"/>
        </w:rPr>
        <w:t xml:space="preserve">as part of a whole day focusing on inclusion. </w:t>
      </w:r>
    </w:p>
    <w:p w14:paraId="6C885A57" w14:textId="77777777" w:rsidR="003914E0" w:rsidRPr="003914E0" w:rsidRDefault="005323AF" w:rsidP="002547D1">
      <w:pPr>
        <w:pStyle w:val="ListParagraph"/>
        <w:numPr>
          <w:ilvl w:val="0"/>
          <w:numId w:val="10"/>
        </w:numPr>
        <w:tabs>
          <w:tab w:val="left" w:pos="1670"/>
        </w:tabs>
        <w:rPr>
          <w:b/>
          <w:bCs/>
          <w:lang w:val="en-GB"/>
        </w:rPr>
      </w:pPr>
      <w:r>
        <w:rPr>
          <w:b/>
          <w:bCs/>
          <w:lang w:val="en-GB"/>
        </w:rPr>
        <w:t xml:space="preserve">ADHD play </w:t>
      </w:r>
      <w:r>
        <w:rPr>
          <w:lang w:val="en-GB"/>
        </w:rPr>
        <w:t>– Our talented performing arts and ADHD groups have combined to put together a play all about challenging the perceptions</w:t>
      </w:r>
      <w:r w:rsidR="00E65CE8">
        <w:rPr>
          <w:lang w:val="en-GB"/>
        </w:rPr>
        <w:t xml:space="preserve"> towards ADHD. The cast for the play has now been filled after several weeks of auditions and involves ambassadors from across Essex and new young people who are yet to be involved with us. The plan is to perform the play in 2025</w:t>
      </w:r>
      <w:r w:rsidR="003914E0">
        <w:rPr>
          <w:lang w:val="en-GB"/>
        </w:rPr>
        <w:t xml:space="preserve">. </w:t>
      </w:r>
    </w:p>
    <w:p w14:paraId="64CCA0C4" w14:textId="234155C9" w:rsidR="004D536C" w:rsidRPr="002547D1" w:rsidRDefault="00A56C01" w:rsidP="00A56C01">
      <w:pPr>
        <w:pStyle w:val="ListParagraph"/>
        <w:tabs>
          <w:tab w:val="left" w:pos="1670"/>
        </w:tabs>
        <w:jc w:val="center"/>
        <w:rPr>
          <w:b/>
          <w:bCs/>
          <w:lang w:val="en-GB"/>
        </w:rPr>
      </w:pPr>
      <w:r>
        <w:rPr>
          <w:b/>
          <w:bCs/>
          <w:noProof/>
          <w:lang w:val="en-GB"/>
        </w:rPr>
        <w:drawing>
          <wp:inline distT="0" distB="0" distL="0" distR="0" wp14:anchorId="29672852" wp14:editId="29AE6ABB">
            <wp:extent cx="5523230" cy="2487295"/>
            <wp:effectExtent l="0" t="0" r="127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23230" cy="2487295"/>
                    </a:xfrm>
                    <a:prstGeom prst="rect">
                      <a:avLst/>
                    </a:prstGeom>
                    <a:noFill/>
                  </pic:spPr>
                </pic:pic>
              </a:graphicData>
            </a:graphic>
          </wp:inline>
        </w:drawing>
      </w:r>
      <w:r w:rsidR="00AE10C6" w:rsidRPr="002547D1">
        <w:rPr>
          <w:b/>
          <w:bCs/>
          <w:lang w:val="en-GB"/>
        </w:rPr>
        <w:br w:type="textWrapping" w:clear="all"/>
      </w:r>
      <w:r w:rsidR="004D536C" w:rsidRPr="002547D1">
        <w:rPr>
          <w:b/>
          <w:bCs/>
          <w:lang w:val="en-GB"/>
        </w:rPr>
        <w:br w:type="textWrapping" w:clear="all"/>
      </w:r>
    </w:p>
    <w:bookmarkEnd w:id="2"/>
    <w:p w14:paraId="629BA507" w14:textId="0BE9390E" w:rsidR="004D536C" w:rsidRDefault="001E107F" w:rsidP="00A56C01">
      <w:pPr>
        <w:pStyle w:val="ListParagraph"/>
        <w:numPr>
          <w:ilvl w:val="0"/>
          <w:numId w:val="10"/>
        </w:numPr>
        <w:rPr>
          <w:lang w:val="en-GB"/>
        </w:rPr>
      </w:pPr>
      <w:r>
        <w:rPr>
          <w:b/>
          <w:bCs/>
          <w:lang w:val="en-GB"/>
        </w:rPr>
        <w:t xml:space="preserve">Autism outreach service – </w:t>
      </w:r>
      <w:r>
        <w:rPr>
          <w:lang w:val="en-GB"/>
        </w:rPr>
        <w:t xml:space="preserve">Three of our autism ambassadors took on a leading role to help launch a new autism outreach service through the transforming care agenda in Essex. </w:t>
      </w:r>
      <w:r w:rsidR="00F01B9E">
        <w:rPr>
          <w:lang w:val="en-GB"/>
        </w:rPr>
        <w:t xml:space="preserve">The ambassadors helped share what they felt a good service should look like, they then evaluated different bids to lead the service and will now be involved in helping to review the service once it is up and running! </w:t>
      </w:r>
    </w:p>
    <w:p w14:paraId="73222A46" w14:textId="2D95ADD4" w:rsidR="00F01B9E" w:rsidRDefault="00D64A89" w:rsidP="00A56C01">
      <w:pPr>
        <w:pStyle w:val="ListParagraph"/>
        <w:numPr>
          <w:ilvl w:val="0"/>
          <w:numId w:val="10"/>
        </w:numPr>
        <w:rPr>
          <w:lang w:val="en-GB"/>
        </w:rPr>
      </w:pPr>
      <w:r>
        <w:rPr>
          <w:b/>
          <w:bCs/>
          <w:lang w:val="en-GB"/>
        </w:rPr>
        <w:t xml:space="preserve">New resource – </w:t>
      </w:r>
      <w:r>
        <w:rPr>
          <w:lang w:val="en-GB"/>
        </w:rPr>
        <w:t xml:space="preserve">Staying on the theme of autism more of our ambassadors helped the charity KIDS </w:t>
      </w:r>
      <w:r w:rsidR="00C236BC">
        <w:rPr>
          <w:lang w:val="en-GB"/>
        </w:rPr>
        <w:t xml:space="preserve">(see reference list) </w:t>
      </w:r>
      <w:r w:rsidR="000F3634">
        <w:rPr>
          <w:lang w:val="en-GB"/>
        </w:rPr>
        <w:t xml:space="preserve">to launch a new resource aimed at supporting other young people with autism. </w:t>
      </w:r>
      <w:r w:rsidR="00025FCD">
        <w:rPr>
          <w:lang w:val="en-GB"/>
        </w:rPr>
        <w:t xml:space="preserve">Some of the </w:t>
      </w:r>
      <w:r w:rsidR="00A1466D">
        <w:rPr>
          <w:lang w:val="en-GB"/>
        </w:rPr>
        <w:t>group were even involved in some filming</w:t>
      </w:r>
      <w:r w:rsidR="00BA686D">
        <w:rPr>
          <w:lang w:val="en-GB"/>
        </w:rPr>
        <w:t xml:space="preserve"> which has now resulted in the KIDS autism hub which can be found on the Essex local offer (also on the reference list). </w:t>
      </w:r>
    </w:p>
    <w:p w14:paraId="760F7582" w14:textId="08F77AF9" w:rsidR="00BA686D" w:rsidRDefault="00786632" w:rsidP="00A56C01">
      <w:pPr>
        <w:pStyle w:val="ListParagraph"/>
        <w:numPr>
          <w:ilvl w:val="0"/>
          <w:numId w:val="10"/>
        </w:numPr>
        <w:rPr>
          <w:lang w:val="en-GB"/>
        </w:rPr>
      </w:pPr>
      <w:r>
        <w:rPr>
          <w:b/>
          <w:bCs/>
          <w:lang w:val="en-GB"/>
        </w:rPr>
        <w:t xml:space="preserve">Essex teaching awards </w:t>
      </w:r>
      <w:r w:rsidR="00D204A1">
        <w:rPr>
          <w:b/>
          <w:bCs/>
          <w:lang w:val="en-GB"/>
        </w:rPr>
        <w:t>–</w:t>
      </w:r>
      <w:r>
        <w:rPr>
          <w:b/>
          <w:bCs/>
          <w:lang w:val="en-GB"/>
        </w:rPr>
        <w:t xml:space="preserve"> </w:t>
      </w:r>
      <w:r w:rsidR="00D204A1">
        <w:rPr>
          <w:lang w:val="en-GB"/>
        </w:rPr>
        <w:t xml:space="preserve">In late November two of our ambassadors gave amazing speeches, which can be found on our social media pages, </w:t>
      </w:r>
      <w:r w:rsidR="00B2264A">
        <w:rPr>
          <w:lang w:val="en-GB"/>
        </w:rPr>
        <w:t xml:space="preserve">at the 2023 Essex teaching awards. Both were inspirational and gave </w:t>
      </w:r>
      <w:r w:rsidR="004E2C11">
        <w:rPr>
          <w:lang w:val="en-GB"/>
        </w:rPr>
        <w:t xml:space="preserve">all those in the room aspects to reflect on when it comes to the language we use within SEND education &amp; </w:t>
      </w:r>
      <w:r w:rsidR="003319AE">
        <w:rPr>
          <w:lang w:val="en-GB"/>
        </w:rPr>
        <w:t xml:space="preserve">how to successfully promote aspirations for young people with differences. </w:t>
      </w:r>
    </w:p>
    <w:p w14:paraId="2E7C2001" w14:textId="77777777" w:rsidR="003319AE" w:rsidRDefault="003319AE" w:rsidP="003319AE">
      <w:pPr>
        <w:rPr>
          <w:lang w:val="en-GB"/>
        </w:rPr>
      </w:pPr>
    </w:p>
    <w:p w14:paraId="0F285F94" w14:textId="37513E1C" w:rsidR="003319AE" w:rsidRPr="003319AE" w:rsidRDefault="00E65F9E" w:rsidP="00E65F9E">
      <w:pPr>
        <w:jc w:val="center"/>
        <w:rPr>
          <w:lang w:val="en-GB"/>
        </w:rPr>
      </w:pPr>
      <w:r>
        <w:rPr>
          <w:noProof/>
          <w:lang w:val="en-GB"/>
        </w:rPr>
        <w:lastRenderedPageBreak/>
        <w:drawing>
          <wp:inline distT="0" distB="0" distL="0" distR="0" wp14:anchorId="48D341A5" wp14:editId="5120A987">
            <wp:extent cx="4904509" cy="367857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30093" cy="3697762"/>
                    </a:xfrm>
                    <a:prstGeom prst="rect">
                      <a:avLst/>
                    </a:prstGeom>
                    <a:noFill/>
                  </pic:spPr>
                </pic:pic>
              </a:graphicData>
            </a:graphic>
          </wp:inline>
        </w:drawing>
      </w:r>
    </w:p>
    <w:p w14:paraId="6CE763C2" w14:textId="5CE6DBF3" w:rsidR="007258E6" w:rsidRDefault="00A7058F" w:rsidP="00E65F9E">
      <w:pPr>
        <w:pStyle w:val="ListParagraph"/>
        <w:numPr>
          <w:ilvl w:val="0"/>
          <w:numId w:val="11"/>
        </w:numPr>
        <w:rPr>
          <w:lang w:val="en-GB"/>
        </w:rPr>
      </w:pPr>
      <w:r>
        <w:rPr>
          <w:b/>
          <w:bCs/>
          <w:lang w:val="en-GB"/>
        </w:rPr>
        <w:t xml:space="preserve">Youth service takeover day </w:t>
      </w:r>
      <w:r w:rsidR="00CC3019">
        <w:rPr>
          <w:b/>
          <w:bCs/>
          <w:lang w:val="en-GB"/>
        </w:rPr>
        <w:t>–</w:t>
      </w:r>
      <w:r>
        <w:rPr>
          <w:b/>
          <w:bCs/>
          <w:lang w:val="en-GB"/>
        </w:rPr>
        <w:t xml:space="preserve"> </w:t>
      </w:r>
      <w:r w:rsidR="00CC3019">
        <w:rPr>
          <w:lang w:val="en-GB"/>
        </w:rPr>
        <w:t xml:space="preserve">Two ambassadors helped represent the </w:t>
      </w:r>
      <w:r w:rsidR="00BB3395">
        <w:rPr>
          <w:lang w:val="en-GB"/>
        </w:rPr>
        <w:t>multi-Schools</w:t>
      </w:r>
      <w:r w:rsidR="00CC3019">
        <w:rPr>
          <w:lang w:val="en-GB"/>
        </w:rPr>
        <w:t xml:space="preserve"> group at a </w:t>
      </w:r>
      <w:r w:rsidR="00BB3395">
        <w:rPr>
          <w:lang w:val="en-GB"/>
        </w:rPr>
        <w:t xml:space="preserve">youth service takeover day aimed at creating a long-term plan for youth services across Essex. </w:t>
      </w:r>
      <w:r w:rsidR="003C5F14">
        <w:rPr>
          <w:lang w:val="en-GB"/>
        </w:rPr>
        <w:t xml:space="preserve">The legacy of this </w:t>
      </w:r>
      <w:r w:rsidR="007258E6">
        <w:rPr>
          <w:lang w:val="en-GB"/>
        </w:rPr>
        <w:t>is</w:t>
      </w:r>
      <w:r w:rsidR="000D09A3">
        <w:rPr>
          <w:lang w:val="en-GB"/>
        </w:rPr>
        <w:t xml:space="preserve"> a</w:t>
      </w:r>
      <w:r w:rsidR="007258E6">
        <w:rPr>
          <w:lang w:val="en-GB"/>
        </w:rPr>
        <w:t xml:space="preserve"> forward plan for the youth service based truly on what young people were saying. </w:t>
      </w:r>
    </w:p>
    <w:p w14:paraId="657FCF5D" w14:textId="77777777" w:rsidR="000A7EEA" w:rsidRDefault="0031545B" w:rsidP="00E65F9E">
      <w:pPr>
        <w:pStyle w:val="ListParagraph"/>
        <w:numPr>
          <w:ilvl w:val="0"/>
          <w:numId w:val="11"/>
        </w:numPr>
        <w:rPr>
          <w:lang w:val="en-GB"/>
        </w:rPr>
      </w:pPr>
      <w:r>
        <w:rPr>
          <w:b/>
          <w:bCs/>
          <w:lang w:val="en-GB"/>
        </w:rPr>
        <w:t xml:space="preserve">Courageous </w:t>
      </w:r>
      <w:r w:rsidR="008410D7">
        <w:rPr>
          <w:b/>
          <w:bCs/>
          <w:lang w:val="en-GB"/>
        </w:rPr>
        <w:t xml:space="preserve">conversations – </w:t>
      </w:r>
      <w:r w:rsidR="008410D7">
        <w:rPr>
          <w:lang w:val="en-GB"/>
        </w:rPr>
        <w:t xml:space="preserve">We were involved as a team in the courageous </w:t>
      </w:r>
      <w:r w:rsidR="008913A3">
        <w:rPr>
          <w:lang w:val="en-GB"/>
        </w:rPr>
        <w:t>conversations</w:t>
      </w:r>
      <w:r w:rsidR="00B90274">
        <w:rPr>
          <w:lang w:val="en-GB"/>
        </w:rPr>
        <w:t xml:space="preserve"> </w:t>
      </w:r>
      <w:r w:rsidR="003473ED">
        <w:rPr>
          <w:lang w:val="en-GB"/>
        </w:rPr>
        <w:t>in early 2024.</w:t>
      </w:r>
      <w:r w:rsidR="00E80ABE">
        <w:rPr>
          <w:lang w:val="en-GB"/>
        </w:rPr>
        <w:t xml:space="preserve"> As part of this 7 of our ambassadors gave their views on waiting for a</w:t>
      </w:r>
      <w:r w:rsidR="00661390">
        <w:rPr>
          <w:lang w:val="en-GB"/>
        </w:rPr>
        <w:t>n assessment and the impact this can have on themselves and their friend</w:t>
      </w:r>
      <w:r w:rsidR="00562987">
        <w:rPr>
          <w:lang w:val="en-GB"/>
        </w:rPr>
        <w:t>s. We are ready to be involved in conversations moving forward around best practic</w:t>
      </w:r>
      <w:r w:rsidR="000A7EEA">
        <w:rPr>
          <w:lang w:val="en-GB"/>
        </w:rPr>
        <w:t xml:space="preserve">e across services to support young people. Feedback from young people is available (see reference list). </w:t>
      </w:r>
    </w:p>
    <w:p w14:paraId="65B1ABEB" w14:textId="77777777" w:rsidR="002A4713" w:rsidRDefault="00E12B8B" w:rsidP="00E65F9E">
      <w:pPr>
        <w:pStyle w:val="ListParagraph"/>
        <w:numPr>
          <w:ilvl w:val="0"/>
          <w:numId w:val="11"/>
        </w:numPr>
        <w:rPr>
          <w:lang w:val="en-GB"/>
        </w:rPr>
      </w:pPr>
      <w:r>
        <w:rPr>
          <w:b/>
          <w:bCs/>
          <w:lang w:val="en-GB"/>
        </w:rPr>
        <w:t xml:space="preserve">Disability sports awareness – </w:t>
      </w:r>
      <w:r>
        <w:rPr>
          <w:lang w:val="en-GB"/>
        </w:rPr>
        <w:t>Following on from the last academic year two of our ambassadors created a disability sports awareness session for staff which has been picked up nationally by the Youth Sports Trust</w:t>
      </w:r>
      <w:r w:rsidR="009E74E1">
        <w:rPr>
          <w:lang w:val="en-GB"/>
        </w:rPr>
        <w:t xml:space="preserve"> (see reference list). They have continued to deliver these sessions to staff from different schools</w:t>
      </w:r>
      <w:r w:rsidR="008B0650">
        <w:rPr>
          <w:lang w:val="en-GB"/>
        </w:rPr>
        <w:t xml:space="preserve"> &amp; they have also recorded the session which can be found on our YouTube channel. The information from these sessions has also been used to help half-term clubs through the Active Essex HAF programme consider how they can be more inclusive. </w:t>
      </w:r>
    </w:p>
    <w:p w14:paraId="7064A079" w14:textId="79D7377E" w:rsidR="006E3832" w:rsidRDefault="00A26999" w:rsidP="00E65F9E">
      <w:pPr>
        <w:pStyle w:val="ListParagraph"/>
        <w:numPr>
          <w:ilvl w:val="0"/>
          <w:numId w:val="11"/>
        </w:numPr>
        <w:rPr>
          <w:lang w:val="en-GB"/>
        </w:rPr>
      </w:pPr>
      <w:r>
        <w:rPr>
          <w:b/>
          <w:bCs/>
          <w:lang w:val="en-GB"/>
        </w:rPr>
        <w:t xml:space="preserve">Making participation work – </w:t>
      </w:r>
      <w:r>
        <w:rPr>
          <w:lang w:val="en-GB"/>
        </w:rPr>
        <w:t>A group of ambassadors attended a virtual event setup by the Council for disabled children (see reference list)</w:t>
      </w:r>
      <w:r w:rsidR="0066263D">
        <w:rPr>
          <w:lang w:val="en-GB"/>
        </w:rPr>
        <w:t>. The</w:t>
      </w:r>
      <w:r w:rsidR="00412513">
        <w:rPr>
          <w:lang w:val="en-GB"/>
        </w:rPr>
        <w:t>y</w:t>
      </w:r>
      <w:r w:rsidR="0066263D">
        <w:rPr>
          <w:lang w:val="en-GB"/>
        </w:rPr>
        <w:t xml:space="preserve"> delivered a presentation talking about the importance of </w:t>
      </w:r>
      <w:r w:rsidR="000026C0">
        <w:rPr>
          <w:lang w:val="en-GB"/>
        </w:rPr>
        <w:t xml:space="preserve">young people’s participation to groups across the UK. </w:t>
      </w:r>
    </w:p>
    <w:p w14:paraId="38617CC8" w14:textId="70778D1D" w:rsidR="000026C0" w:rsidRDefault="009837C1" w:rsidP="00E65F9E">
      <w:pPr>
        <w:pStyle w:val="ListParagraph"/>
        <w:numPr>
          <w:ilvl w:val="0"/>
          <w:numId w:val="11"/>
        </w:numPr>
        <w:rPr>
          <w:lang w:val="en-GB"/>
        </w:rPr>
      </w:pPr>
      <w:r>
        <w:rPr>
          <w:b/>
          <w:bCs/>
          <w:lang w:val="en-GB"/>
        </w:rPr>
        <w:t>You can talk –</w:t>
      </w:r>
      <w:r>
        <w:rPr>
          <w:lang w:val="en-GB"/>
        </w:rPr>
        <w:t xml:space="preserve"> Another group of ambassadors helped write and produce a new song</w:t>
      </w:r>
      <w:r w:rsidR="0096299B">
        <w:rPr>
          <w:lang w:val="en-GB"/>
        </w:rPr>
        <w:t xml:space="preserve">, which can be found on our YouTube channel, called ‘You can talk’. The purpose of the song is to create more understanding </w:t>
      </w:r>
      <w:r w:rsidR="005D10A6">
        <w:rPr>
          <w:lang w:val="en-GB"/>
        </w:rPr>
        <w:t xml:space="preserve">about mental health conversations in early years. The legacy of this has been several schools using the song in their assemblies and two schools winning our competition by recording their own versions of the song. </w:t>
      </w:r>
    </w:p>
    <w:p w14:paraId="442CC587" w14:textId="2EB16022" w:rsidR="005D10A6" w:rsidRDefault="006F09ED" w:rsidP="00E65F9E">
      <w:pPr>
        <w:pStyle w:val="ListParagraph"/>
        <w:numPr>
          <w:ilvl w:val="0"/>
          <w:numId w:val="11"/>
        </w:numPr>
        <w:rPr>
          <w:lang w:val="en-GB"/>
        </w:rPr>
      </w:pPr>
      <w:r>
        <w:rPr>
          <w:b/>
          <w:bCs/>
          <w:lang w:val="en-GB"/>
        </w:rPr>
        <w:t xml:space="preserve">Tics &amp; Tourette’s videos – </w:t>
      </w:r>
      <w:r>
        <w:rPr>
          <w:lang w:val="en-GB"/>
        </w:rPr>
        <w:t>Two ambassadors visited county hall to come and record some videos, which can be found on our social media channels, raising awareness of what it’s like to have Tics or Tourette’s. These followed months of work from other ambassadors in the group</w:t>
      </w:r>
      <w:r w:rsidR="003B4068">
        <w:rPr>
          <w:lang w:val="en-GB"/>
        </w:rPr>
        <w:t xml:space="preserve">, </w:t>
      </w:r>
      <w:r>
        <w:rPr>
          <w:lang w:val="en-GB"/>
        </w:rPr>
        <w:t xml:space="preserve">also giving their views. </w:t>
      </w:r>
    </w:p>
    <w:p w14:paraId="774DF171" w14:textId="78465BDF" w:rsidR="00AD5178" w:rsidRDefault="00AD5178" w:rsidP="00E65F9E">
      <w:pPr>
        <w:pStyle w:val="ListParagraph"/>
        <w:numPr>
          <w:ilvl w:val="0"/>
          <w:numId w:val="11"/>
        </w:numPr>
        <w:rPr>
          <w:lang w:val="en-GB"/>
        </w:rPr>
      </w:pPr>
      <w:r>
        <w:rPr>
          <w:b/>
          <w:bCs/>
          <w:lang w:val="en-GB"/>
        </w:rPr>
        <w:t xml:space="preserve">Working with CAMHS </w:t>
      </w:r>
      <w:r w:rsidR="00C86654">
        <w:rPr>
          <w:b/>
          <w:bCs/>
          <w:lang w:val="en-GB"/>
        </w:rPr>
        <w:t>–</w:t>
      </w:r>
      <w:r>
        <w:rPr>
          <w:lang w:val="en-GB"/>
        </w:rPr>
        <w:t xml:space="preserve"> </w:t>
      </w:r>
      <w:r w:rsidR="00C86654">
        <w:rPr>
          <w:lang w:val="en-GB"/>
        </w:rPr>
        <w:t xml:space="preserve">Some of our mental health ambassadors have been working with participation leads in Essex CAMHS this academic year. They have been collecting views on the </w:t>
      </w:r>
      <w:r w:rsidR="00FF7E63">
        <w:rPr>
          <w:lang w:val="en-GB"/>
        </w:rPr>
        <w:t xml:space="preserve">referral and support processes while also setting up their own participation group which will continue to work alongside our mental health group. </w:t>
      </w:r>
    </w:p>
    <w:p w14:paraId="667EEA42" w14:textId="77777777" w:rsidR="00296A72" w:rsidRDefault="00296A72" w:rsidP="00296A72">
      <w:pPr>
        <w:ind w:left="360"/>
        <w:rPr>
          <w:lang w:val="en-GB"/>
        </w:rPr>
      </w:pPr>
    </w:p>
    <w:p w14:paraId="16FBEF4E" w14:textId="77777777" w:rsidR="00296A72" w:rsidRDefault="00296A72" w:rsidP="00296A72">
      <w:pPr>
        <w:ind w:left="360"/>
        <w:rPr>
          <w:lang w:val="en-GB"/>
        </w:rPr>
      </w:pPr>
    </w:p>
    <w:p w14:paraId="23439897" w14:textId="44584BF3" w:rsidR="00A73886" w:rsidRPr="00296A72" w:rsidRDefault="00A73886" w:rsidP="00A73886">
      <w:pPr>
        <w:ind w:left="360"/>
        <w:jc w:val="center"/>
        <w:rPr>
          <w:lang w:val="en-GB"/>
        </w:rPr>
      </w:pPr>
      <w:r>
        <w:rPr>
          <w:noProof/>
          <w:lang w:val="en-GB"/>
        </w:rPr>
        <w:drawing>
          <wp:inline distT="0" distB="0" distL="0" distR="0" wp14:anchorId="39F58DE6" wp14:editId="0F156F37">
            <wp:extent cx="6108700" cy="2908300"/>
            <wp:effectExtent l="0" t="0" r="635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08700" cy="2908300"/>
                    </a:xfrm>
                    <a:prstGeom prst="rect">
                      <a:avLst/>
                    </a:prstGeom>
                    <a:noFill/>
                  </pic:spPr>
                </pic:pic>
              </a:graphicData>
            </a:graphic>
          </wp:inline>
        </w:drawing>
      </w:r>
    </w:p>
    <w:p w14:paraId="5B10280F" w14:textId="77777777" w:rsidR="00DB367B" w:rsidRDefault="00DB367B" w:rsidP="00E71128">
      <w:pPr>
        <w:rPr>
          <w:lang w:val="en-GB"/>
        </w:rPr>
      </w:pPr>
    </w:p>
    <w:p w14:paraId="3AF00929" w14:textId="31D532F1" w:rsidR="001200C7" w:rsidRDefault="001200C7" w:rsidP="00E71128">
      <w:pPr>
        <w:rPr>
          <w:lang w:val="en-GB"/>
        </w:rPr>
      </w:pPr>
      <w:r>
        <w:rPr>
          <w:lang w:val="en-GB"/>
        </w:rPr>
        <w:br w:type="textWrapping" w:clear="all"/>
      </w:r>
    </w:p>
    <w:p w14:paraId="2929F95A" w14:textId="7A2C5254" w:rsidR="003F3DA2" w:rsidRDefault="003F3DA2" w:rsidP="003F3DA2">
      <w:pPr>
        <w:tabs>
          <w:tab w:val="left" w:pos="6315"/>
        </w:tabs>
        <w:rPr>
          <w:b/>
          <w:bCs/>
          <w:u w:val="single"/>
          <w:lang w:val="en-GB"/>
        </w:rPr>
      </w:pPr>
      <w:r>
        <w:rPr>
          <w:b/>
          <w:bCs/>
          <w:u w:val="single"/>
          <w:lang w:val="en-GB"/>
        </w:rPr>
        <w:t xml:space="preserve">Conclusion &amp; Overview – </w:t>
      </w:r>
      <w:r w:rsidR="006C1E67">
        <w:rPr>
          <w:b/>
          <w:bCs/>
          <w:u w:val="single"/>
          <w:lang w:val="en-GB"/>
        </w:rPr>
        <w:t>Ambassadors</w:t>
      </w:r>
    </w:p>
    <w:p w14:paraId="145BB597" w14:textId="77777777" w:rsidR="006C1E67" w:rsidRDefault="006C1E67" w:rsidP="003F3DA2">
      <w:pPr>
        <w:tabs>
          <w:tab w:val="left" w:pos="6315"/>
        </w:tabs>
        <w:rPr>
          <w:b/>
          <w:bCs/>
          <w:u w:val="single"/>
          <w:lang w:val="en-GB"/>
        </w:rPr>
      </w:pPr>
    </w:p>
    <w:p w14:paraId="751CA09A" w14:textId="170A19AC" w:rsidR="006C1E67" w:rsidRDefault="00B65DB6" w:rsidP="003F3DA2">
      <w:pPr>
        <w:tabs>
          <w:tab w:val="left" w:pos="6315"/>
        </w:tabs>
        <w:rPr>
          <w:lang w:val="en-GB"/>
        </w:rPr>
      </w:pPr>
      <w:r>
        <w:rPr>
          <w:lang w:val="en-GB"/>
        </w:rPr>
        <w:t>This academic year has seen our biggest rise in numbers of ambassadors joining the Essex team which is testament to having a fully operational team in place who have been able to build those relationships and connections</w:t>
      </w:r>
      <w:r w:rsidR="005E1D03">
        <w:rPr>
          <w:lang w:val="en-GB"/>
        </w:rPr>
        <w:t xml:space="preserve"> with young people</w:t>
      </w:r>
      <w:r>
        <w:rPr>
          <w:lang w:val="en-GB"/>
        </w:rPr>
        <w:t xml:space="preserve">. Although </w:t>
      </w:r>
      <w:r w:rsidR="00E6068B">
        <w:rPr>
          <w:lang w:val="en-GB"/>
        </w:rPr>
        <w:t xml:space="preserve">we still have a legacy of the North Essex </w:t>
      </w:r>
      <w:r w:rsidR="005E1D03">
        <w:rPr>
          <w:lang w:val="en-GB"/>
        </w:rPr>
        <w:t>birthplace</w:t>
      </w:r>
      <w:r w:rsidR="00E6068B">
        <w:rPr>
          <w:lang w:val="en-GB"/>
        </w:rPr>
        <w:t xml:space="preserve"> of the multi-schools </w:t>
      </w:r>
      <w:r w:rsidR="007F6315">
        <w:rPr>
          <w:lang w:val="en-GB"/>
        </w:rPr>
        <w:t>council,</w:t>
      </w:r>
      <w:r w:rsidR="005E1D03">
        <w:rPr>
          <w:lang w:val="en-GB"/>
        </w:rPr>
        <w:t xml:space="preserve"> we are starting to see more ambassadors join from different parts of the county although this is still something to build on. </w:t>
      </w:r>
    </w:p>
    <w:p w14:paraId="353AA283" w14:textId="77777777" w:rsidR="007F6315" w:rsidRDefault="007F6315" w:rsidP="003F3DA2">
      <w:pPr>
        <w:tabs>
          <w:tab w:val="left" w:pos="6315"/>
        </w:tabs>
        <w:rPr>
          <w:lang w:val="en-GB"/>
        </w:rPr>
      </w:pPr>
    </w:p>
    <w:p w14:paraId="6CAC3123" w14:textId="1BE710CB" w:rsidR="003F3DA2" w:rsidRDefault="007F6315" w:rsidP="00E71128">
      <w:pPr>
        <w:rPr>
          <w:lang w:val="en-GB"/>
        </w:rPr>
      </w:pPr>
      <w:r>
        <w:rPr>
          <w:lang w:val="en-GB"/>
        </w:rPr>
        <w:t xml:space="preserve">With so many different working groups in place we have by proxy become more </w:t>
      </w:r>
      <w:r w:rsidR="00532DD5">
        <w:rPr>
          <w:lang w:val="en-GB"/>
        </w:rPr>
        <w:t xml:space="preserve">diverse however this also remains something we can improve. </w:t>
      </w:r>
      <w:r w:rsidR="008A74F4">
        <w:rPr>
          <w:lang w:val="en-GB"/>
        </w:rPr>
        <w:t>We</w:t>
      </w:r>
      <w:r w:rsidR="00532DD5">
        <w:rPr>
          <w:lang w:val="en-GB"/>
        </w:rPr>
        <w:t xml:space="preserve"> will be re-engaging on a more consistent level </w:t>
      </w:r>
      <w:r w:rsidR="008A74F4">
        <w:rPr>
          <w:lang w:val="en-GB"/>
        </w:rPr>
        <w:t xml:space="preserve">with </w:t>
      </w:r>
      <w:r w:rsidR="00532DD5">
        <w:rPr>
          <w:lang w:val="en-GB"/>
        </w:rPr>
        <w:t xml:space="preserve">specialist provisions across the county to focus on best practice when capturing the thoughts and feelings of young people with severe and complex needs. </w:t>
      </w:r>
      <w:r w:rsidR="008A74F4">
        <w:rPr>
          <w:lang w:val="en-GB"/>
        </w:rPr>
        <w:t xml:space="preserve">We believe </w:t>
      </w:r>
      <w:r w:rsidR="00CF35D2">
        <w:rPr>
          <w:lang w:val="en-GB"/>
        </w:rPr>
        <w:t>what</w:t>
      </w:r>
      <w:r w:rsidR="00E971A5">
        <w:rPr>
          <w:lang w:val="en-GB"/>
        </w:rPr>
        <w:t xml:space="preserve"> the evidence</w:t>
      </w:r>
      <w:r w:rsidR="00390195">
        <w:rPr>
          <w:lang w:val="en-GB"/>
        </w:rPr>
        <w:t xml:space="preserve"> above shows is how both individually and collectively our ambassadors are stretching the </w:t>
      </w:r>
      <w:r w:rsidR="00CF35D2">
        <w:rPr>
          <w:lang w:val="en-GB"/>
        </w:rPr>
        <w:t>boundaries,</w:t>
      </w:r>
      <w:r w:rsidR="00390195">
        <w:rPr>
          <w:lang w:val="en-GB"/>
        </w:rPr>
        <w:t xml:space="preserve"> and our work is so much more than just working within education. A real growing strength is our ability to connect with services across the SEND system</w:t>
      </w:r>
      <w:r w:rsidR="00CF35D2">
        <w:rPr>
          <w:lang w:val="en-GB"/>
        </w:rPr>
        <w:t>s</w:t>
      </w:r>
      <w:r w:rsidR="00390195">
        <w:rPr>
          <w:lang w:val="en-GB"/>
        </w:rPr>
        <w:t xml:space="preserve"> </w:t>
      </w:r>
      <w:r w:rsidR="0011767F">
        <w:rPr>
          <w:lang w:val="en-GB"/>
        </w:rPr>
        <w:t xml:space="preserve">and as well as areas of improvements we feel </w:t>
      </w:r>
      <w:bookmarkStart w:id="3" w:name="_Hlk170981590"/>
      <w:r w:rsidR="0011767F">
        <w:rPr>
          <w:lang w:val="en-GB"/>
        </w:rPr>
        <w:t xml:space="preserve">these </w:t>
      </w:r>
      <w:bookmarkEnd w:id="3"/>
      <w:r w:rsidR="0011767F">
        <w:rPr>
          <w:lang w:val="en-GB"/>
        </w:rPr>
        <w:t xml:space="preserve">strengths also need to be built upon. </w:t>
      </w:r>
    </w:p>
    <w:p w14:paraId="5D4345A7" w14:textId="77777777" w:rsidR="00C84C19" w:rsidRDefault="00C84C19" w:rsidP="00E71128">
      <w:pPr>
        <w:rPr>
          <w:lang w:val="en-GB"/>
        </w:rPr>
      </w:pPr>
    </w:p>
    <w:p w14:paraId="69BE113F" w14:textId="540DABF5" w:rsidR="00EE5657" w:rsidRDefault="00EE5657" w:rsidP="00EE5657">
      <w:pPr>
        <w:tabs>
          <w:tab w:val="left" w:pos="6216"/>
        </w:tabs>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Team projects &amp; highlights</w:t>
      </w:r>
    </w:p>
    <w:p w14:paraId="0EE70406" w14:textId="77777777" w:rsidR="006F27AD" w:rsidRDefault="006F27AD" w:rsidP="00EE5657">
      <w:pPr>
        <w:tabs>
          <w:tab w:val="left" w:pos="6216"/>
        </w:tabs>
        <w:rPr>
          <w:lang w:val="en-GB"/>
        </w:rPr>
      </w:pPr>
    </w:p>
    <w:p w14:paraId="4911588B" w14:textId="4A9FE483" w:rsidR="00D16BD5" w:rsidRDefault="00EE5657" w:rsidP="00EE5657">
      <w:pPr>
        <w:tabs>
          <w:tab w:val="left" w:pos="6216"/>
        </w:tabs>
        <w:rPr>
          <w:b/>
          <w:bCs/>
          <w:lang w:val="en-GB"/>
        </w:rPr>
      </w:pPr>
      <w:r>
        <w:rPr>
          <w:lang w:val="en-GB"/>
        </w:rPr>
        <w:t xml:space="preserve">Before we come </w:t>
      </w:r>
      <w:bookmarkStart w:id="4" w:name="_Hlk170982096"/>
      <w:r>
        <w:rPr>
          <w:lang w:val="en-GB"/>
        </w:rPr>
        <w:t>to</w:t>
      </w:r>
      <w:bookmarkEnd w:id="4"/>
      <w:r>
        <w:rPr>
          <w:lang w:val="en-GB"/>
        </w:rPr>
        <w:t xml:space="preserve"> our </w:t>
      </w:r>
      <w:r w:rsidR="006F27AD">
        <w:rPr>
          <w:lang w:val="en-GB"/>
        </w:rPr>
        <w:t xml:space="preserve">final summery and next steps there are still some important pieces of work to highlight within this </w:t>
      </w:r>
      <w:r w:rsidR="00D54A72">
        <w:rPr>
          <w:lang w:val="en-GB"/>
        </w:rPr>
        <w:t>report</w:t>
      </w:r>
      <w:r w:rsidR="003B032C">
        <w:rPr>
          <w:lang w:val="en-GB"/>
        </w:rPr>
        <w:t xml:space="preserve"> starting with our </w:t>
      </w:r>
      <w:r w:rsidR="003B032C" w:rsidRPr="003B032C">
        <w:rPr>
          <w:b/>
          <w:bCs/>
          <w:lang w:val="en-GB"/>
        </w:rPr>
        <w:t>school awards programme</w:t>
      </w:r>
      <w:r w:rsidR="003B032C">
        <w:rPr>
          <w:b/>
          <w:bCs/>
          <w:lang w:val="en-GB"/>
        </w:rPr>
        <w:t xml:space="preserve">. </w:t>
      </w:r>
    </w:p>
    <w:p w14:paraId="69CABD98" w14:textId="77777777" w:rsidR="00787A8F" w:rsidRPr="003B032C" w:rsidRDefault="00787A8F" w:rsidP="00EE5657">
      <w:pPr>
        <w:tabs>
          <w:tab w:val="left" w:pos="6216"/>
        </w:tabs>
        <w:rPr>
          <w:lang w:val="en-GB"/>
        </w:rPr>
      </w:pPr>
    </w:p>
    <w:p w14:paraId="57049D89" w14:textId="1B6AD4A1" w:rsidR="00975E91" w:rsidRDefault="00787A8F" w:rsidP="00EE5657">
      <w:pPr>
        <w:tabs>
          <w:tab w:val="left" w:pos="6216"/>
        </w:tabs>
        <w:rPr>
          <w:lang w:val="en-GB"/>
        </w:rPr>
      </w:pPr>
      <w:r>
        <w:rPr>
          <w:noProof/>
          <w:lang w:val="en-GB"/>
        </w:rPr>
        <w:drawing>
          <wp:anchor distT="0" distB="0" distL="114300" distR="114300" simplePos="0" relativeHeight="251704320" behindDoc="0" locked="0" layoutInCell="1" allowOverlap="1" wp14:anchorId="0B3DCA97" wp14:editId="086EB230">
            <wp:simplePos x="396453" y="4635944"/>
            <wp:positionH relativeFrom="column">
              <wp:align>left</wp:align>
            </wp:positionH>
            <wp:positionV relativeFrom="paragraph">
              <wp:align>top</wp:align>
            </wp:positionV>
            <wp:extent cx="2182495" cy="1640205"/>
            <wp:effectExtent l="0" t="0" r="8255" b="0"/>
            <wp:wrapSquare wrapText="bothSides"/>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82495" cy="1640205"/>
                    </a:xfrm>
                    <a:prstGeom prst="rect">
                      <a:avLst/>
                    </a:prstGeom>
                    <a:noFill/>
                  </pic:spPr>
                </pic:pic>
              </a:graphicData>
            </a:graphic>
          </wp:anchor>
        </w:drawing>
      </w:r>
      <w:r w:rsidR="001221A5">
        <w:rPr>
          <w:lang w:val="en-GB"/>
        </w:rPr>
        <w:t xml:space="preserve">Launched officially in March 2024, the aim </w:t>
      </w:r>
      <w:r w:rsidR="00286F6D">
        <w:rPr>
          <w:lang w:val="en-GB"/>
        </w:rPr>
        <w:t xml:space="preserve">of the programme is to give young people a voice in whole school inclusion. This has been developed through past inclusion projects within our ambassador group but is also alongside the Essex inclusion strategy and the Ordinary Available offer. </w:t>
      </w:r>
      <w:r w:rsidR="00F1759D">
        <w:rPr>
          <w:lang w:val="en-GB"/>
        </w:rPr>
        <w:t xml:space="preserve">The awards programme has </w:t>
      </w:r>
      <w:r w:rsidR="00B54301">
        <w:rPr>
          <w:lang w:val="en-GB"/>
        </w:rPr>
        <w:t>three levels (Bronze, Silver and Gold)</w:t>
      </w:r>
      <w:r w:rsidR="00F1759D">
        <w:rPr>
          <w:lang w:val="en-GB"/>
        </w:rPr>
        <w:t xml:space="preserve"> which involves evidence being shared </w:t>
      </w:r>
      <w:r w:rsidR="00FD5B19">
        <w:rPr>
          <w:lang w:val="en-GB"/>
        </w:rPr>
        <w:t>in documents, virtual</w:t>
      </w:r>
      <w:r w:rsidR="00ED097B">
        <w:rPr>
          <w:lang w:val="en-GB"/>
        </w:rPr>
        <w:t xml:space="preserve"> </w:t>
      </w:r>
      <w:r w:rsidR="00FD5B19">
        <w:rPr>
          <w:lang w:val="en-GB"/>
        </w:rPr>
        <w:t>and an in-person visit</w:t>
      </w:r>
      <w:r w:rsidR="00ED097B">
        <w:rPr>
          <w:lang w:val="en-GB"/>
        </w:rPr>
        <w:t>s</w:t>
      </w:r>
      <w:r w:rsidR="00FD5B19">
        <w:rPr>
          <w:lang w:val="en-GB"/>
        </w:rPr>
        <w:t xml:space="preserve">. At each step </w:t>
      </w:r>
      <w:r w:rsidR="00B54301">
        <w:rPr>
          <w:lang w:val="en-GB"/>
        </w:rPr>
        <w:t xml:space="preserve">young people will be at the heart of feedback, with schools being scored against a matrix which has been designed with young ambassadors. </w:t>
      </w:r>
    </w:p>
    <w:p w14:paraId="0CC38EB8" w14:textId="77777777" w:rsidR="005F4AA3" w:rsidRDefault="005F4AA3" w:rsidP="00EE5657">
      <w:pPr>
        <w:tabs>
          <w:tab w:val="left" w:pos="6216"/>
        </w:tabs>
        <w:rPr>
          <w:lang w:val="en-GB"/>
        </w:rPr>
      </w:pPr>
    </w:p>
    <w:p w14:paraId="127C007A" w14:textId="478EFF7A" w:rsidR="007A701F" w:rsidRDefault="00975E91" w:rsidP="00EE5657">
      <w:pPr>
        <w:tabs>
          <w:tab w:val="left" w:pos="6216"/>
        </w:tabs>
        <w:rPr>
          <w:lang w:val="en-GB"/>
        </w:rPr>
      </w:pPr>
      <w:r>
        <w:rPr>
          <w:lang w:val="en-GB"/>
        </w:rPr>
        <w:t xml:space="preserve">Since its launch we have had </w:t>
      </w:r>
      <w:r w:rsidR="005F4AA3">
        <w:rPr>
          <w:lang w:val="en-GB"/>
        </w:rPr>
        <w:t xml:space="preserve">65 schools sign up and the following </w:t>
      </w:r>
      <w:r w:rsidR="007A701F">
        <w:rPr>
          <w:lang w:val="en-GB"/>
        </w:rPr>
        <w:t xml:space="preserve">have already achieved their Bronze status: </w:t>
      </w:r>
    </w:p>
    <w:p w14:paraId="146B04ED" w14:textId="3A918BF2" w:rsidR="007A701F" w:rsidRDefault="009579DF" w:rsidP="007A701F">
      <w:pPr>
        <w:pStyle w:val="ListParagraph"/>
        <w:numPr>
          <w:ilvl w:val="0"/>
          <w:numId w:val="12"/>
        </w:numPr>
        <w:tabs>
          <w:tab w:val="left" w:pos="6216"/>
        </w:tabs>
        <w:rPr>
          <w:lang w:val="en-GB"/>
        </w:rPr>
      </w:pPr>
      <w:r>
        <w:rPr>
          <w:lang w:val="en-GB"/>
        </w:rPr>
        <w:t xml:space="preserve">Holland Park </w:t>
      </w:r>
    </w:p>
    <w:p w14:paraId="688288D2" w14:textId="059E804C" w:rsidR="009579DF" w:rsidRDefault="009579DF" w:rsidP="007A701F">
      <w:pPr>
        <w:pStyle w:val="ListParagraph"/>
        <w:numPr>
          <w:ilvl w:val="0"/>
          <w:numId w:val="12"/>
        </w:numPr>
        <w:tabs>
          <w:tab w:val="left" w:pos="6216"/>
        </w:tabs>
        <w:rPr>
          <w:lang w:val="en-GB"/>
        </w:rPr>
      </w:pPr>
      <w:r>
        <w:rPr>
          <w:lang w:val="en-GB"/>
        </w:rPr>
        <w:t>Elsenham</w:t>
      </w:r>
    </w:p>
    <w:p w14:paraId="766EBEAB" w14:textId="29FA12D7" w:rsidR="009579DF" w:rsidRDefault="004D1D81" w:rsidP="007A701F">
      <w:pPr>
        <w:pStyle w:val="ListParagraph"/>
        <w:numPr>
          <w:ilvl w:val="0"/>
          <w:numId w:val="12"/>
        </w:numPr>
        <w:tabs>
          <w:tab w:val="left" w:pos="6216"/>
        </w:tabs>
        <w:rPr>
          <w:lang w:val="en-GB"/>
        </w:rPr>
      </w:pPr>
      <w:r>
        <w:rPr>
          <w:lang w:val="en-GB"/>
        </w:rPr>
        <w:t>Doucecroft</w:t>
      </w:r>
    </w:p>
    <w:p w14:paraId="2D7C074E" w14:textId="5587F0C6" w:rsidR="004D1D81" w:rsidRDefault="004D1D81" w:rsidP="007A701F">
      <w:pPr>
        <w:pStyle w:val="ListParagraph"/>
        <w:numPr>
          <w:ilvl w:val="0"/>
          <w:numId w:val="12"/>
        </w:numPr>
        <w:tabs>
          <w:tab w:val="left" w:pos="6216"/>
        </w:tabs>
        <w:rPr>
          <w:lang w:val="en-GB"/>
        </w:rPr>
      </w:pPr>
      <w:r>
        <w:rPr>
          <w:lang w:val="en-GB"/>
        </w:rPr>
        <w:t>Shenfield St Mary’s</w:t>
      </w:r>
    </w:p>
    <w:p w14:paraId="61736821" w14:textId="4B2E415A" w:rsidR="004D1D81" w:rsidRDefault="004D1D81" w:rsidP="007A701F">
      <w:pPr>
        <w:pStyle w:val="ListParagraph"/>
        <w:numPr>
          <w:ilvl w:val="0"/>
          <w:numId w:val="12"/>
        </w:numPr>
        <w:tabs>
          <w:tab w:val="left" w:pos="6216"/>
        </w:tabs>
        <w:rPr>
          <w:lang w:val="en-GB"/>
        </w:rPr>
      </w:pPr>
      <w:r>
        <w:rPr>
          <w:lang w:val="en-GB"/>
        </w:rPr>
        <w:t>Great Easton</w:t>
      </w:r>
    </w:p>
    <w:p w14:paraId="0AE3E801" w14:textId="0EE60776" w:rsidR="004D1D81" w:rsidRDefault="004D1D81" w:rsidP="007A701F">
      <w:pPr>
        <w:pStyle w:val="ListParagraph"/>
        <w:numPr>
          <w:ilvl w:val="0"/>
          <w:numId w:val="12"/>
        </w:numPr>
        <w:tabs>
          <w:tab w:val="left" w:pos="6216"/>
        </w:tabs>
        <w:rPr>
          <w:lang w:val="en-GB"/>
        </w:rPr>
      </w:pPr>
      <w:r>
        <w:rPr>
          <w:lang w:val="en-GB"/>
        </w:rPr>
        <w:t>Beckers Green</w:t>
      </w:r>
    </w:p>
    <w:p w14:paraId="36AF980E" w14:textId="7BA5EAA5" w:rsidR="004D1D81" w:rsidRDefault="006A21F0" w:rsidP="007A701F">
      <w:pPr>
        <w:pStyle w:val="ListParagraph"/>
        <w:numPr>
          <w:ilvl w:val="0"/>
          <w:numId w:val="12"/>
        </w:numPr>
        <w:tabs>
          <w:tab w:val="left" w:pos="6216"/>
        </w:tabs>
        <w:rPr>
          <w:lang w:val="en-GB"/>
        </w:rPr>
      </w:pPr>
      <w:r>
        <w:rPr>
          <w:lang w:val="en-GB"/>
        </w:rPr>
        <w:t>Hogarth</w:t>
      </w:r>
    </w:p>
    <w:p w14:paraId="38B79CA4" w14:textId="77777777" w:rsidR="006A21F0" w:rsidRDefault="006A21F0" w:rsidP="006A21F0">
      <w:pPr>
        <w:tabs>
          <w:tab w:val="left" w:pos="6216"/>
        </w:tabs>
        <w:rPr>
          <w:lang w:val="en-GB"/>
        </w:rPr>
      </w:pPr>
    </w:p>
    <w:p w14:paraId="614BCBB4" w14:textId="6B887229" w:rsidR="009A146B" w:rsidRDefault="009A146B" w:rsidP="006A21F0">
      <w:pPr>
        <w:tabs>
          <w:tab w:val="left" w:pos="6216"/>
        </w:tabs>
        <w:rPr>
          <w:lang w:val="en-GB"/>
        </w:rPr>
      </w:pPr>
      <w:r>
        <w:rPr>
          <w:lang w:val="en-GB"/>
        </w:rPr>
        <w:t xml:space="preserve">The awards have been very positively received among our most engaged schools and this will help us to start targeting those schools who may be signed up with us but are not engaging </w:t>
      </w:r>
      <w:r w:rsidR="003F0806">
        <w:rPr>
          <w:lang w:val="en-GB"/>
        </w:rPr>
        <w:t xml:space="preserve">to the same levels. Over time we hope to use some of good practice shared and feed this back into the system to help guide other schools on </w:t>
      </w:r>
      <w:r w:rsidR="0032655A">
        <w:rPr>
          <w:lang w:val="en-GB"/>
        </w:rPr>
        <w:t xml:space="preserve">inclusion improvements whilst ensuring young people are central to that. </w:t>
      </w:r>
    </w:p>
    <w:p w14:paraId="1954D501" w14:textId="77777777" w:rsidR="00CB0588" w:rsidRDefault="00CB0588" w:rsidP="006A21F0">
      <w:pPr>
        <w:tabs>
          <w:tab w:val="left" w:pos="6216"/>
        </w:tabs>
        <w:rPr>
          <w:lang w:val="en-GB"/>
        </w:rPr>
      </w:pPr>
    </w:p>
    <w:p w14:paraId="2937D8DB" w14:textId="77777777" w:rsidR="00D27748" w:rsidRDefault="006F7936" w:rsidP="006A21F0">
      <w:pPr>
        <w:tabs>
          <w:tab w:val="left" w:pos="6216"/>
        </w:tabs>
        <w:rPr>
          <w:lang w:val="en-GB"/>
        </w:rPr>
      </w:pPr>
      <w:r>
        <w:rPr>
          <w:lang w:val="en-GB"/>
        </w:rPr>
        <w:t xml:space="preserve">The </w:t>
      </w:r>
      <w:r>
        <w:rPr>
          <w:b/>
          <w:bCs/>
          <w:lang w:val="en-GB"/>
        </w:rPr>
        <w:t>East of England SEND networ</w:t>
      </w:r>
      <w:r w:rsidR="003F5439">
        <w:rPr>
          <w:b/>
          <w:bCs/>
          <w:lang w:val="en-GB"/>
        </w:rPr>
        <w:t xml:space="preserve">k </w:t>
      </w:r>
      <w:r w:rsidR="003F5439">
        <w:rPr>
          <w:lang w:val="en-GB"/>
        </w:rPr>
        <w:t xml:space="preserve">has commissioned the MSC to lead on a regional piece of work, helping connect young people with SEND from across the East of England &amp; ensure their </w:t>
      </w:r>
      <w:r w:rsidR="00D27748">
        <w:rPr>
          <w:noProof/>
          <w:lang w:val="en-GB"/>
        </w:rPr>
        <w:t xml:space="preserve">  </w:t>
      </w:r>
      <w:r w:rsidR="003F5439">
        <w:rPr>
          <w:lang w:val="en-GB"/>
        </w:rPr>
        <w:t xml:space="preserve">voices are being heard. </w:t>
      </w:r>
      <w:r w:rsidR="00EF5C8B">
        <w:rPr>
          <w:lang w:val="en-GB"/>
        </w:rPr>
        <w:t>The network, now named Voices Of The East (VOTE)</w:t>
      </w:r>
      <w:r w:rsidR="00286F6E">
        <w:rPr>
          <w:lang w:val="en-GB"/>
        </w:rPr>
        <w:t xml:space="preserve">, was </w:t>
      </w:r>
      <w:r w:rsidR="00254D8D">
        <w:rPr>
          <w:lang w:val="en-GB"/>
        </w:rPr>
        <w:t xml:space="preserve">launched in </w:t>
      </w:r>
      <w:r w:rsidR="00D36AB4">
        <w:rPr>
          <w:lang w:val="en-GB"/>
        </w:rPr>
        <w:t>Novem</w:t>
      </w:r>
      <w:r w:rsidR="00D27748">
        <w:rPr>
          <w:lang w:val="en-GB"/>
        </w:rPr>
        <w:t xml:space="preserve">ber and has already: </w:t>
      </w:r>
    </w:p>
    <w:p w14:paraId="7D46E130" w14:textId="77777777" w:rsidR="00D27748" w:rsidRDefault="00D27748" w:rsidP="006A21F0">
      <w:pPr>
        <w:tabs>
          <w:tab w:val="left" w:pos="6216"/>
        </w:tabs>
        <w:rPr>
          <w:lang w:val="en-GB"/>
        </w:rPr>
      </w:pPr>
    </w:p>
    <w:p w14:paraId="72889F84" w14:textId="01D914FC" w:rsidR="003F5439" w:rsidRDefault="0066474A" w:rsidP="0066474A">
      <w:pPr>
        <w:pStyle w:val="ListParagraph"/>
        <w:numPr>
          <w:ilvl w:val="0"/>
          <w:numId w:val="13"/>
        </w:numPr>
        <w:tabs>
          <w:tab w:val="left" w:pos="6216"/>
        </w:tabs>
        <w:rPr>
          <w:lang w:val="en-GB"/>
        </w:rPr>
      </w:pPr>
      <w:r>
        <w:rPr>
          <w:lang w:val="en-GB"/>
        </w:rPr>
        <w:t xml:space="preserve">289 </w:t>
      </w:r>
      <w:r w:rsidR="00406F48">
        <w:rPr>
          <w:lang w:val="en-GB"/>
        </w:rPr>
        <w:t>CYP involved within virtual and in person sessions.</w:t>
      </w:r>
    </w:p>
    <w:p w14:paraId="19ABCEA2" w14:textId="64CA64EC" w:rsidR="00406F48" w:rsidRDefault="00002A1B" w:rsidP="0066474A">
      <w:pPr>
        <w:pStyle w:val="ListParagraph"/>
        <w:numPr>
          <w:ilvl w:val="0"/>
          <w:numId w:val="13"/>
        </w:numPr>
        <w:tabs>
          <w:tab w:val="left" w:pos="6216"/>
        </w:tabs>
        <w:rPr>
          <w:lang w:val="en-GB"/>
        </w:rPr>
      </w:pPr>
      <w:r>
        <w:rPr>
          <w:lang w:val="en-GB"/>
        </w:rPr>
        <w:t>The name created.</w:t>
      </w:r>
    </w:p>
    <w:p w14:paraId="257B5766" w14:textId="5BCEFA81" w:rsidR="00002A1B" w:rsidRDefault="00002A1B" w:rsidP="0066474A">
      <w:pPr>
        <w:pStyle w:val="ListParagraph"/>
        <w:numPr>
          <w:ilvl w:val="0"/>
          <w:numId w:val="13"/>
        </w:numPr>
        <w:tabs>
          <w:tab w:val="left" w:pos="6216"/>
        </w:tabs>
        <w:rPr>
          <w:lang w:val="en-GB"/>
        </w:rPr>
      </w:pPr>
      <w:r>
        <w:rPr>
          <w:lang w:val="en-GB"/>
        </w:rPr>
        <w:t xml:space="preserve">A logo created. </w:t>
      </w:r>
    </w:p>
    <w:p w14:paraId="25274D9C" w14:textId="6CB48CC6" w:rsidR="00002A1B" w:rsidRDefault="00002A1B" w:rsidP="00002A1B">
      <w:pPr>
        <w:pStyle w:val="ListParagraph"/>
        <w:numPr>
          <w:ilvl w:val="0"/>
          <w:numId w:val="13"/>
        </w:numPr>
        <w:tabs>
          <w:tab w:val="left" w:pos="6216"/>
        </w:tabs>
        <w:rPr>
          <w:lang w:val="en-GB"/>
        </w:rPr>
      </w:pPr>
      <w:r>
        <w:rPr>
          <w:lang w:val="en-GB"/>
        </w:rPr>
        <w:t xml:space="preserve">Mental chosen as their focus topic. </w:t>
      </w:r>
    </w:p>
    <w:p w14:paraId="205830C9" w14:textId="3E77F69A" w:rsidR="00002A1B" w:rsidRDefault="00294226" w:rsidP="00002A1B">
      <w:pPr>
        <w:pStyle w:val="ListParagraph"/>
        <w:numPr>
          <w:ilvl w:val="0"/>
          <w:numId w:val="13"/>
        </w:numPr>
        <w:tabs>
          <w:tab w:val="left" w:pos="6216"/>
        </w:tabs>
        <w:rPr>
          <w:lang w:val="en-GB"/>
        </w:rPr>
      </w:pPr>
      <w:r>
        <w:rPr>
          <w:lang w:val="en-GB"/>
        </w:rPr>
        <w:t xml:space="preserve">Cross local authority meetings in person. </w:t>
      </w:r>
    </w:p>
    <w:p w14:paraId="735C6DE1" w14:textId="720FB415" w:rsidR="00294226" w:rsidRDefault="00294226" w:rsidP="00002A1B">
      <w:pPr>
        <w:pStyle w:val="ListParagraph"/>
        <w:numPr>
          <w:ilvl w:val="0"/>
          <w:numId w:val="13"/>
        </w:numPr>
        <w:tabs>
          <w:tab w:val="left" w:pos="6216"/>
        </w:tabs>
        <w:rPr>
          <w:lang w:val="en-GB"/>
        </w:rPr>
      </w:pPr>
      <w:r>
        <w:rPr>
          <w:lang w:val="en-GB"/>
        </w:rPr>
        <w:t xml:space="preserve">A YouTube channel launched (see reference list). </w:t>
      </w:r>
    </w:p>
    <w:p w14:paraId="2F159849" w14:textId="37A7CEAA" w:rsidR="00DE7262" w:rsidRDefault="00574ABE" w:rsidP="00002A1B">
      <w:pPr>
        <w:pStyle w:val="ListParagraph"/>
        <w:numPr>
          <w:ilvl w:val="0"/>
          <w:numId w:val="13"/>
        </w:numPr>
        <w:tabs>
          <w:tab w:val="left" w:pos="6216"/>
        </w:tabs>
        <w:rPr>
          <w:lang w:val="en-GB"/>
        </w:rPr>
      </w:pPr>
      <w:r>
        <w:rPr>
          <w:lang w:val="en-GB"/>
        </w:rPr>
        <w:t xml:space="preserve">Resources to support mental health focused lessons being created. </w:t>
      </w:r>
    </w:p>
    <w:p w14:paraId="6F6F6D4E" w14:textId="43CDF425" w:rsidR="00574ABE" w:rsidRDefault="00574ABE" w:rsidP="00002A1B">
      <w:pPr>
        <w:pStyle w:val="ListParagraph"/>
        <w:numPr>
          <w:ilvl w:val="0"/>
          <w:numId w:val="13"/>
        </w:numPr>
        <w:tabs>
          <w:tab w:val="left" w:pos="6216"/>
        </w:tabs>
        <w:rPr>
          <w:lang w:val="en-GB"/>
        </w:rPr>
      </w:pPr>
      <w:r>
        <w:rPr>
          <w:lang w:val="en-GB"/>
        </w:rPr>
        <w:t xml:space="preserve">A regional wide </w:t>
      </w:r>
      <w:r w:rsidR="00C37E49">
        <w:rPr>
          <w:lang w:val="en-GB"/>
        </w:rPr>
        <w:t xml:space="preserve">conference being planned for 2025. </w:t>
      </w:r>
    </w:p>
    <w:p w14:paraId="02DBF27A" w14:textId="77777777" w:rsidR="00C37E49" w:rsidRDefault="00C37E49" w:rsidP="00C37E49">
      <w:pPr>
        <w:tabs>
          <w:tab w:val="left" w:pos="6216"/>
        </w:tabs>
        <w:rPr>
          <w:lang w:val="en-GB"/>
        </w:rPr>
      </w:pPr>
    </w:p>
    <w:p w14:paraId="4BB344B2" w14:textId="73FBBC3C" w:rsidR="00C37E49" w:rsidRPr="00C37E49" w:rsidRDefault="00C37E49" w:rsidP="00C37E49">
      <w:pPr>
        <w:tabs>
          <w:tab w:val="left" w:pos="6216"/>
        </w:tabs>
        <w:rPr>
          <w:lang w:val="en-GB"/>
        </w:rPr>
      </w:pPr>
      <w:r>
        <w:rPr>
          <w:lang w:val="en-GB"/>
        </w:rPr>
        <w:t xml:space="preserve">Bringing the focus back to Essex, </w:t>
      </w:r>
      <w:r w:rsidR="001D6953">
        <w:rPr>
          <w:lang w:val="en-GB"/>
        </w:rPr>
        <w:t>3</w:t>
      </w:r>
      <w:r w:rsidR="001840CB">
        <w:rPr>
          <w:lang w:val="en-GB"/>
        </w:rPr>
        <w:t>5% of the overall engagement of young people has come from our local area, which is the highest compared</w:t>
      </w:r>
      <w:r w:rsidR="00B909C9">
        <w:rPr>
          <w:lang w:val="en-GB"/>
        </w:rPr>
        <w:t xml:space="preserve"> to</w:t>
      </w:r>
      <w:r w:rsidR="001840CB">
        <w:rPr>
          <w:lang w:val="en-GB"/>
        </w:rPr>
        <w:t xml:space="preserve"> t</w:t>
      </w:r>
      <w:r w:rsidR="002A74BE">
        <w:rPr>
          <w:lang w:val="en-GB"/>
        </w:rPr>
        <w:t xml:space="preserve">he other 10 local authorities. </w:t>
      </w:r>
      <w:r w:rsidR="000515B6">
        <w:rPr>
          <w:lang w:val="en-GB"/>
        </w:rPr>
        <w:t>As a result of our work other local areas are also looking to replicate their own MSC models, which is something we want to accelerate</w:t>
      </w:r>
      <w:r w:rsidR="002E6BCE">
        <w:rPr>
          <w:lang w:val="en-GB"/>
        </w:rPr>
        <w:t>,</w:t>
      </w:r>
      <w:r w:rsidR="000515B6">
        <w:rPr>
          <w:lang w:val="en-GB"/>
        </w:rPr>
        <w:t xml:space="preserve"> </w:t>
      </w:r>
      <w:r w:rsidR="002E6BCE">
        <w:rPr>
          <w:lang w:val="en-GB"/>
        </w:rPr>
        <w:t xml:space="preserve">with the support of centralised funding, over next 12-months. </w:t>
      </w:r>
    </w:p>
    <w:p w14:paraId="0772E330" w14:textId="77777777" w:rsidR="00D27748" w:rsidRPr="003F5439" w:rsidRDefault="00D27748" w:rsidP="006A21F0">
      <w:pPr>
        <w:tabs>
          <w:tab w:val="left" w:pos="6216"/>
        </w:tabs>
        <w:rPr>
          <w:lang w:val="en-GB"/>
        </w:rPr>
      </w:pPr>
    </w:p>
    <w:p w14:paraId="3C2E737D" w14:textId="77777777" w:rsidR="003F5439" w:rsidRDefault="003F5439" w:rsidP="006A21F0">
      <w:pPr>
        <w:tabs>
          <w:tab w:val="left" w:pos="6216"/>
        </w:tabs>
        <w:rPr>
          <w:lang w:val="en-GB"/>
        </w:rPr>
      </w:pPr>
    </w:p>
    <w:p w14:paraId="27FD8B43" w14:textId="04CCB0CA" w:rsidR="00EE5657" w:rsidRPr="00F1759D" w:rsidRDefault="00CC2410" w:rsidP="00EE5657">
      <w:pPr>
        <w:tabs>
          <w:tab w:val="left" w:pos="6216"/>
        </w:tabs>
        <w:rPr>
          <w:lang w:val="en-GB"/>
        </w:rPr>
      </w:pPr>
      <w:r>
        <w:rPr>
          <w:noProof/>
          <w:lang w:val="en-GB"/>
        </w:rPr>
        <w:drawing>
          <wp:inline distT="0" distB="0" distL="0" distR="0" wp14:anchorId="6BF01FB7" wp14:editId="1B47E700">
            <wp:extent cx="2527300" cy="1892030"/>
            <wp:effectExtent l="0" t="0" r="635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35164" cy="1897917"/>
                    </a:xfrm>
                    <a:prstGeom prst="rect">
                      <a:avLst/>
                    </a:prstGeom>
                    <a:noFill/>
                  </pic:spPr>
                </pic:pic>
              </a:graphicData>
            </a:graphic>
          </wp:inline>
        </w:drawing>
      </w:r>
      <w:r w:rsidR="00080830">
        <w:rPr>
          <w:lang w:val="en-GB"/>
        </w:rPr>
        <w:t xml:space="preserve">   </w:t>
      </w:r>
      <w:r w:rsidR="00080830">
        <w:rPr>
          <w:noProof/>
          <w:lang w:val="en-GB"/>
        </w:rPr>
        <w:drawing>
          <wp:inline distT="0" distB="0" distL="0" distR="0" wp14:anchorId="69CEFE13" wp14:editId="3F39A806">
            <wp:extent cx="3144603" cy="188658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153851" cy="1892133"/>
                    </a:xfrm>
                    <a:prstGeom prst="rect">
                      <a:avLst/>
                    </a:prstGeom>
                    <a:noFill/>
                  </pic:spPr>
                </pic:pic>
              </a:graphicData>
            </a:graphic>
          </wp:inline>
        </w:drawing>
      </w:r>
      <w:r w:rsidR="00787A8F">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br w:type="textWrapping" w:clear="all"/>
      </w:r>
    </w:p>
    <w:p w14:paraId="7A31C85D" w14:textId="2EB37D24" w:rsidR="00C84C19" w:rsidRDefault="00A61054" w:rsidP="00E71128">
      <w:pPr>
        <w:rPr>
          <w:lang w:val="en-GB"/>
        </w:rPr>
      </w:pPr>
      <w:r>
        <w:rPr>
          <w:b/>
          <w:bCs/>
          <w:lang w:val="en-GB"/>
        </w:rPr>
        <w:t xml:space="preserve">The good practice seekers </w:t>
      </w:r>
      <w:r>
        <w:rPr>
          <w:lang w:val="en-GB"/>
        </w:rPr>
        <w:t xml:space="preserve">project </w:t>
      </w:r>
      <w:r w:rsidR="00C269C0">
        <w:rPr>
          <w:lang w:val="en-GB"/>
        </w:rPr>
        <w:t xml:space="preserve">continues to </w:t>
      </w:r>
      <w:r w:rsidR="002C3073">
        <w:rPr>
          <w:lang w:val="en-GB"/>
        </w:rPr>
        <w:t xml:space="preserve">run and influence other areas too! In brief the project was originally launched back in </w:t>
      </w:r>
      <w:r w:rsidR="00D66722">
        <w:rPr>
          <w:lang w:val="en-GB"/>
        </w:rPr>
        <w:t xml:space="preserve">2019 </w:t>
      </w:r>
      <w:r w:rsidR="009874B5">
        <w:rPr>
          <w:lang w:val="en-GB"/>
        </w:rPr>
        <w:t xml:space="preserve">in collaboration between the Essex Youth Service, SENDIASS and </w:t>
      </w:r>
      <w:r w:rsidR="009A2D89">
        <w:rPr>
          <w:lang w:val="en-GB"/>
        </w:rPr>
        <w:t>us</w:t>
      </w:r>
      <w:r w:rsidR="009874B5">
        <w:rPr>
          <w:lang w:val="en-GB"/>
        </w:rPr>
        <w:t xml:space="preserve">. </w:t>
      </w:r>
      <w:r w:rsidR="009A2D89">
        <w:rPr>
          <w:lang w:val="en-GB"/>
        </w:rPr>
        <w:t xml:space="preserve">The idea had initially come from a youth project in Sheffield, with the aim </w:t>
      </w:r>
      <w:r w:rsidR="00EF1DBC">
        <w:rPr>
          <w:lang w:val="en-GB"/>
        </w:rPr>
        <w:t xml:space="preserve">of creating equal opportunities within education. </w:t>
      </w:r>
    </w:p>
    <w:p w14:paraId="16C7B938" w14:textId="77777777" w:rsidR="00EF1DBC" w:rsidRDefault="00EF1DBC" w:rsidP="00E71128">
      <w:pPr>
        <w:rPr>
          <w:lang w:val="en-GB"/>
        </w:rPr>
      </w:pPr>
    </w:p>
    <w:p w14:paraId="72489314" w14:textId="51778CE2" w:rsidR="00EF1DBC" w:rsidRDefault="00CB4CC9" w:rsidP="00E71128">
      <w:pPr>
        <w:rPr>
          <w:lang w:val="en-GB"/>
        </w:rPr>
      </w:pPr>
      <w:r>
        <w:rPr>
          <w:lang w:val="en-GB"/>
        </w:rPr>
        <w:lastRenderedPageBreak/>
        <w:t>This aim generated a checklist that young people designed</w:t>
      </w:r>
      <w:r w:rsidR="001C1D71">
        <w:rPr>
          <w:lang w:val="en-GB"/>
        </w:rPr>
        <w:t xml:space="preserve"> </w:t>
      </w:r>
      <w:r>
        <w:rPr>
          <w:lang w:val="en-GB"/>
        </w:rPr>
        <w:t>which could be used across primary and secondary school</w:t>
      </w:r>
      <w:r w:rsidR="004114FE">
        <w:rPr>
          <w:lang w:val="en-GB"/>
        </w:rPr>
        <w:t>s</w:t>
      </w:r>
      <w:r>
        <w:rPr>
          <w:lang w:val="en-GB"/>
        </w:rPr>
        <w:t xml:space="preserve">. </w:t>
      </w:r>
      <w:r w:rsidR="004114FE">
        <w:rPr>
          <w:lang w:val="en-GB"/>
        </w:rPr>
        <w:t xml:space="preserve">The project </w:t>
      </w:r>
      <w:r w:rsidR="00613E48">
        <w:rPr>
          <w:lang w:val="en-GB"/>
        </w:rPr>
        <w:t>involves young people receiving training</w:t>
      </w:r>
      <w:r w:rsidR="00DB6D92">
        <w:rPr>
          <w:lang w:val="en-GB"/>
        </w:rPr>
        <w:t xml:space="preserve">, </w:t>
      </w:r>
      <w:r w:rsidR="00613E48">
        <w:rPr>
          <w:lang w:val="en-GB"/>
        </w:rPr>
        <w:t>which can be adapted to meet different groups needs</w:t>
      </w:r>
      <w:r w:rsidR="00DB6D92">
        <w:rPr>
          <w:lang w:val="en-GB"/>
        </w:rPr>
        <w:t xml:space="preserve">, before they visit other local schools and give feedback on what is working well but what could also be more inclusive. </w:t>
      </w:r>
      <w:r w:rsidR="00675F64">
        <w:rPr>
          <w:lang w:val="en-GB"/>
        </w:rPr>
        <w:t xml:space="preserve">After a couple of </w:t>
      </w:r>
      <w:r w:rsidR="003C68AA">
        <w:rPr>
          <w:lang w:val="en-GB"/>
        </w:rPr>
        <w:t>terms,</w:t>
      </w:r>
      <w:r w:rsidR="00675F64">
        <w:rPr>
          <w:lang w:val="en-GB"/>
        </w:rPr>
        <w:t xml:space="preserve"> the group would then visit </w:t>
      </w:r>
      <w:r w:rsidR="009979FE">
        <w:rPr>
          <w:lang w:val="en-GB"/>
        </w:rPr>
        <w:t xml:space="preserve">the setting again to see if those improvements had been actioned. </w:t>
      </w:r>
    </w:p>
    <w:p w14:paraId="2AE75ABD" w14:textId="77777777" w:rsidR="003C68AA" w:rsidRDefault="003C68AA" w:rsidP="00E71128">
      <w:pPr>
        <w:rPr>
          <w:lang w:val="en-GB"/>
        </w:rPr>
      </w:pPr>
    </w:p>
    <w:p w14:paraId="3564AC53" w14:textId="02145AE6" w:rsidR="003C68AA" w:rsidRPr="00A61054" w:rsidRDefault="003C68AA" w:rsidP="00E71128">
      <w:pPr>
        <w:rPr>
          <w:lang w:val="en-GB"/>
        </w:rPr>
      </w:pPr>
      <w:r>
        <w:rPr>
          <w:lang w:val="en-GB"/>
        </w:rPr>
        <w:t xml:space="preserve">The sessions have evolved other time </w:t>
      </w:r>
      <w:r w:rsidR="00DF03F8">
        <w:rPr>
          <w:lang w:val="en-GB"/>
        </w:rPr>
        <w:t xml:space="preserve">with the Youth Service continuing to deliver their own model and the Education participation &amp; strategy team using it as part of monitoring the early development of the Ordinary available offer. </w:t>
      </w:r>
      <w:r w:rsidR="005D7522">
        <w:rPr>
          <w:lang w:val="en-GB"/>
        </w:rPr>
        <w:t xml:space="preserve">Since </w:t>
      </w:r>
      <w:r w:rsidR="00466029">
        <w:rPr>
          <w:lang w:val="en-GB"/>
        </w:rPr>
        <w:t>its</w:t>
      </w:r>
      <w:r w:rsidR="005D7522">
        <w:rPr>
          <w:lang w:val="en-GB"/>
        </w:rPr>
        <w:t xml:space="preserve"> creation</w:t>
      </w:r>
      <w:r w:rsidR="00DF03F8">
        <w:rPr>
          <w:lang w:val="en-GB"/>
        </w:rPr>
        <w:t xml:space="preserve"> </w:t>
      </w:r>
      <w:r w:rsidR="005364FB">
        <w:rPr>
          <w:lang w:val="en-GB"/>
        </w:rPr>
        <w:t xml:space="preserve">we have </w:t>
      </w:r>
      <w:r w:rsidR="00A836AC">
        <w:rPr>
          <w:lang w:val="en-GB"/>
        </w:rPr>
        <w:t xml:space="preserve">trained 26 ambassadors as good practice seekers &amp; have involved </w:t>
      </w:r>
      <w:r w:rsidR="00A44056">
        <w:rPr>
          <w:lang w:val="en-GB"/>
        </w:rPr>
        <w:t xml:space="preserve">29 different schools in either training or </w:t>
      </w:r>
      <w:r w:rsidR="00466029">
        <w:rPr>
          <w:lang w:val="en-GB"/>
        </w:rPr>
        <w:t xml:space="preserve">visits, with more sessions booked for the new academic year. </w:t>
      </w:r>
      <w:r w:rsidR="00854D10">
        <w:rPr>
          <w:lang w:val="en-GB"/>
        </w:rPr>
        <w:t xml:space="preserve">The most recent visits were lead by our team this academic year with a PPT being produced on its impact (see reference list). </w:t>
      </w:r>
    </w:p>
    <w:p w14:paraId="7E106969" w14:textId="5C0F4EFA" w:rsidR="00755AA2" w:rsidRPr="005A7ACA" w:rsidRDefault="00E71128" w:rsidP="0047710E">
      <w:pPr>
        <w:jc w:val="center"/>
        <w:rPr>
          <w:lang w:val="en-GB"/>
        </w:rPr>
      </w:pPr>
      <w:r>
        <w:rPr>
          <w:lang w:val="en-GB"/>
        </w:rPr>
        <w:br w:type="textWrapping" w:clear="all"/>
      </w:r>
      <w:r w:rsidR="00755AA2">
        <w:rPr>
          <w:lang w:val="en-GB"/>
        </w:rPr>
        <w:br w:type="textWrapping" w:clear="all"/>
      </w:r>
      <w:r w:rsidR="0047710E">
        <w:rPr>
          <w:noProof/>
          <w:lang w:val="en-GB"/>
        </w:rPr>
        <w:drawing>
          <wp:inline distT="0" distB="0" distL="0" distR="0" wp14:anchorId="111FAFB1" wp14:editId="3948131C">
            <wp:extent cx="655051" cy="855029"/>
            <wp:effectExtent l="38100" t="38100" r="31115" b="2159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218887">
                      <a:off x="0" y="0"/>
                      <a:ext cx="672476" cy="877773"/>
                    </a:xfrm>
                    <a:prstGeom prst="rect">
                      <a:avLst/>
                    </a:prstGeom>
                    <a:noFill/>
                  </pic:spPr>
                </pic:pic>
              </a:graphicData>
            </a:graphic>
          </wp:inline>
        </w:drawing>
      </w:r>
    </w:p>
    <w:p w14:paraId="66DB2DD1" w14:textId="77777777" w:rsidR="005D63A3" w:rsidRDefault="005D63A3" w:rsidP="000C23EC">
      <w:pPr>
        <w:rPr>
          <w:b/>
          <w:bCs/>
          <w:lang w:val="en-GB"/>
        </w:rPr>
      </w:pPr>
    </w:p>
    <w:p w14:paraId="33C0C17F" w14:textId="147F37B0" w:rsidR="005D63A3" w:rsidRPr="00212238" w:rsidRDefault="00212238" w:rsidP="000C23EC">
      <w:pPr>
        <w:rPr>
          <w:lang w:val="en-GB"/>
        </w:rPr>
      </w:pPr>
      <w:r>
        <w:rPr>
          <w:lang w:val="en-GB"/>
        </w:rPr>
        <w:t xml:space="preserve">Partnership working is central to everything we do, as we know young people’s voices need to be at the heart of </w:t>
      </w:r>
      <w:r w:rsidR="0016719A">
        <w:rPr>
          <w:lang w:val="en-GB"/>
        </w:rPr>
        <w:t>e</w:t>
      </w:r>
      <w:r>
        <w:rPr>
          <w:lang w:val="en-GB"/>
        </w:rPr>
        <w:t xml:space="preserve">very service. Our </w:t>
      </w:r>
      <w:r w:rsidRPr="00212238">
        <w:rPr>
          <w:b/>
          <w:bCs/>
          <w:lang w:val="en-GB"/>
        </w:rPr>
        <w:t>team presentations</w:t>
      </w:r>
      <w:r>
        <w:rPr>
          <w:lang w:val="en-GB"/>
        </w:rPr>
        <w:t xml:space="preserve"> have stretched wider across Essex </w:t>
      </w:r>
      <w:r w:rsidR="00F371FD">
        <w:rPr>
          <w:lang w:val="en-GB"/>
        </w:rPr>
        <w:t xml:space="preserve">than ever before including </w:t>
      </w:r>
      <w:r w:rsidR="00342ECA">
        <w:rPr>
          <w:lang w:val="en-GB"/>
        </w:rPr>
        <w:t>new links being created in social care</w:t>
      </w:r>
      <w:r w:rsidR="0013510A">
        <w:rPr>
          <w:lang w:val="en-GB"/>
        </w:rPr>
        <w:t>. For the first time we have also directly spoken with inclusion partner</w:t>
      </w:r>
      <w:r w:rsidR="00C06854">
        <w:rPr>
          <w:lang w:val="en-GB"/>
        </w:rPr>
        <w:t xml:space="preserve">s and engagement facilitators at quadrant-based meetings. The impact of this has resulted in </w:t>
      </w:r>
      <w:r w:rsidR="0024005E">
        <w:rPr>
          <w:lang w:val="en-GB"/>
        </w:rPr>
        <w:t>colleagues from across education now being allocated to our engagement meetings from September</w:t>
      </w:r>
      <w:r w:rsidR="000B43A8">
        <w:rPr>
          <w:lang w:val="en-GB"/>
        </w:rPr>
        <w:t>, with interest from health partners too about engaging in these meetings. We have picked up relationships with several academy trusts also that have previously been harder to reach and therefore expand our delivery into different schools from September</w:t>
      </w:r>
      <w:r w:rsidR="00EB61B3">
        <w:rPr>
          <w:lang w:val="en-GB"/>
        </w:rPr>
        <w:t xml:space="preserve">. </w:t>
      </w:r>
      <w:r w:rsidR="000B43A8">
        <w:rPr>
          <w:lang w:val="en-GB"/>
        </w:rPr>
        <w:t xml:space="preserve"> </w:t>
      </w:r>
    </w:p>
    <w:p w14:paraId="78023248" w14:textId="48B97D08" w:rsidR="009E1F12" w:rsidRDefault="00983A24" w:rsidP="000C23EC">
      <w:pPr>
        <w:rPr>
          <w:lang w:val="en-GB"/>
        </w:rPr>
      </w:pPr>
      <w:r>
        <w:rPr>
          <w:b/>
          <w:bCs/>
          <w:lang w:val="en-GB"/>
        </w:rPr>
        <w:br w:type="textWrapping" w:clear="all"/>
      </w:r>
      <w:r w:rsidR="00496CE3">
        <w:rPr>
          <w:lang w:val="en-GB"/>
        </w:rPr>
        <w:t xml:space="preserve">Working with </w:t>
      </w:r>
      <w:r w:rsidR="00496CE3">
        <w:rPr>
          <w:b/>
          <w:bCs/>
          <w:lang w:val="en-GB"/>
        </w:rPr>
        <w:t xml:space="preserve">School </w:t>
      </w:r>
      <w:r w:rsidR="001F3B64">
        <w:rPr>
          <w:b/>
          <w:bCs/>
          <w:lang w:val="en-GB"/>
        </w:rPr>
        <w:t>SENCOs</w:t>
      </w:r>
      <w:r w:rsidR="00496CE3">
        <w:rPr>
          <w:b/>
          <w:bCs/>
          <w:lang w:val="en-GB"/>
        </w:rPr>
        <w:t xml:space="preserve"> </w:t>
      </w:r>
      <w:r w:rsidR="00496CE3">
        <w:rPr>
          <w:lang w:val="en-GB"/>
        </w:rPr>
        <w:t xml:space="preserve">was an area identified by our ambassadors </w:t>
      </w:r>
      <w:r w:rsidR="00556644">
        <w:rPr>
          <w:lang w:val="en-GB"/>
        </w:rPr>
        <w:t>last summer as being crucial to our wider work. The team has since worked with them to dig a little deeper and understand why they think th</w:t>
      </w:r>
      <w:r w:rsidR="00DC7F8B">
        <w:rPr>
          <w:lang w:val="en-GB"/>
        </w:rPr>
        <w:t>ey are so important</w:t>
      </w:r>
      <w:r w:rsidR="00556644">
        <w:rPr>
          <w:lang w:val="en-GB"/>
        </w:rPr>
        <w:t xml:space="preserve"> </w:t>
      </w:r>
      <w:r w:rsidR="001F3B64">
        <w:rPr>
          <w:lang w:val="en-GB"/>
        </w:rPr>
        <w:t xml:space="preserve">which was again put into a PPT (see reference list). </w:t>
      </w:r>
      <w:r w:rsidR="003B2FB5">
        <w:rPr>
          <w:lang w:val="en-GB"/>
        </w:rPr>
        <w:t xml:space="preserve">Not only was this work shared in quadrants at the spring SEND </w:t>
      </w:r>
      <w:r w:rsidR="004C7D42">
        <w:rPr>
          <w:lang w:val="en-GB"/>
        </w:rPr>
        <w:t>roadshows,</w:t>
      </w:r>
      <w:r w:rsidR="003B2FB5">
        <w:rPr>
          <w:lang w:val="en-GB"/>
        </w:rPr>
        <w:t xml:space="preserve"> </w:t>
      </w:r>
      <w:r w:rsidR="003842EF">
        <w:rPr>
          <w:lang w:val="en-GB"/>
        </w:rPr>
        <w:t xml:space="preserve">but the role of a school SENCO plays a crucial part of our new awards programme detailed at the start of this section. Even wider feedback will be gathered from the engagement </w:t>
      </w:r>
      <w:r w:rsidR="004C7D42">
        <w:rPr>
          <w:lang w:val="en-GB"/>
        </w:rPr>
        <w:t xml:space="preserve">meetings in the new academic year. </w:t>
      </w:r>
    </w:p>
    <w:p w14:paraId="67DCCCE5" w14:textId="77777777" w:rsidR="000C21F8" w:rsidRDefault="000C21F8" w:rsidP="000C23EC">
      <w:pPr>
        <w:rPr>
          <w:lang w:val="en-GB"/>
        </w:rPr>
      </w:pPr>
    </w:p>
    <w:p w14:paraId="44224F2D" w14:textId="5258F27F" w:rsidR="000C21F8" w:rsidRPr="001C5B89" w:rsidRDefault="001C5B89" w:rsidP="000C23EC">
      <w:pPr>
        <w:rPr>
          <w:lang w:val="en-GB"/>
        </w:rPr>
      </w:pPr>
      <w:r>
        <w:rPr>
          <w:b/>
          <w:bCs/>
          <w:lang w:val="en-GB"/>
        </w:rPr>
        <w:t xml:space="preserve">School attendance </w:t>
      </w:r>
      <w:r>
        <w:rPr>
          <w:lang w:val="en-GB"/>
        </w:rPr>
        <w:t xml:space="preserve">is certainly something that remains high on our agenda also. Following our 2022 report on school attendance </w:t>
      </w:r>
      <w:r w:rsidR="00E45E58">
        <w:rPr>
          <w:lang w:val="en-GB"/>
        </w:rPr>
        <w:t xml:space="preserve">(see reference list) we continue to work with teams </w:t>
      </w:r>
      <w:r w:rsidR="008E3537">
        <w:rPr>
          <w:lang w:val="en-GB"/>
        </w:rPr>
        <w:t xml:space="preserve">across sectors to again reiterate the need to listen to young people on this subject. In </w:t>
      </w:r>
      <w:r w:rsidR="00C20FDA">
        <w:rPr>
          <w:lang w:val="en-GB"/>
        </w:rPr>
        <w:t>North Essex we have been specifically asked to produce some video feedback from young people which is currently being collected</w:t>
      </w:r>
      <w:r w:rsidR="003369BA">
        <w:rPr>
          <w:lang w:val="en-GB"/>
        </w:rPr>
        <w:t xml:space="preserve"> and will be available for the new academic year. We have been involved with the specialist attendance team, working as part of a wider group on resources for schools using elements of our report. Wider</w:t>
      </w:r>
      <w:r w:rsidR="002B3AF5">
        <w:rPr>
          <w:lang w:val="en-GB"/>
        </w:rPr>
        <w:t xml:space="preserve"> than</w:t>
      </w:r>
      <w:r w:rsidR="003369BA">
        <w:rPr>
          <w:lang w:val="en-GB"/>
        </w:rPr>
        <w:t xml:space="preserve"> just attendance we know attendance at school links into inclusion and therefore the report has also been used recently as part of </w:t>
      </w:r>
      <w:r w:rsidR="0067565D">
        <w:rPr>
          <w:lang w:val="en-GB"/>
        </w:rPr>
        <w:t xml:space="preserve">the inclusion strategy pillar on attendance, more specifically </w:t>
      </w:r>
      <w:r w:rsidR="00CB0A1B">
        <w:rPr>
          <w:lang w:val="en-GB"/>
        </w:rPr>
        <w:t xml:space="preserve">our CYP framework at the back of the report that could be part of the review process and has helped influence the development of our good practice seekers model. </w:t>
      </w:r>
      <w:r w:rsidR="00281C6B">
        <w:rPr>
          <w:lang w:val="en-GB"/>
        </w:rPr>
        <w:t xml:space="preserve">Finally on attendance, we have also created new links with </w:t>
      </w:r>
      <w:r w:rsidR="00AA5944">
        <w:rPr>
          <w:lang w:val="en-GB"/>
        </w:rPr>
        <w:t>2 pupil referral units in both South and Mid Essex</w:t>
      </w:r>
      <w:r w:rsidR="00C9263B">
        <w:rPr>
          <w:lang w:val="en-GB"/>
        </w:rPr>
        <w:t xml:space="preserve"> resulting in audio recordings about their educational experiences that we will be looking to use, again within the new academic year. </w:t>
      </w:r>
    </w:p>
    <w:p w14:paraId="527D4006" w14:textId="77777777" w:rsidR="00457DBD" w:rsidRDefault="00457DBD" w:rsidP="00094F43">
      <w:pPr>
        <w:rPr>
          <w:lang w:val="en-GB"/>
        </w:rPr>
      </w:pPr>
    </w:p>
    <w:p w14:paraId="477A6B6C" w14:textId="7DBA847A" w:rsidR="00AB44CA" w:rsidRDefault="00396937" w:rsidP="00094F43">
      <w:pPr>
        <w:rPr>
          <w:lang w:val="en-GB"/>
        </w:rPr>
      </w:pPr>
      <w:r>
        <w:rPr>
          <w:lang w:val="en-GB"/>
        </w:rPr>
        <w:t xml:space="preserve">Staying on the </w:t>
      </w:r>
      <w:r w:rsidR="00D431F0">
        <w:rPr>
          <w:lang w:val="en-GB"/>
        </w:rPr>
        <w:t xml:space="preserve">theme of </w:t>
      </w:r>
      <w:r w:rsidR="00D431F0" w:rsidRPr="00D431F0">
        <w:rPr>
          <w:b/>
          <w:bCs/>
          <w:lang w:val="en-GB"/>
        </w:rPr>
        <w:t>alternative provisions</w:t>
      </w:r>
      <w:r w:rsidR="00D431F0">
        <w:rPr>
          <w:lang w:val="en-GB"/>
        </w:rPr>
        <w:t xml:space="preserve"> </w:t>
      </w:r>
      <w:r w:rsidR="00D8118A">
        <w:rPr>
          <w:lang w:val="en-GB"/>
        </w:rPr>
        <w:t>our team have also been working closely with NECCA in North Essex</w:t>
      </w:r>
      <w:r w:rsidR="00F271D0">
        <w:rPr>
          <w:lang w:val="en-GB"/>
        </w:rPr>
        <w:t xml:space="preserve">. This project has </w:t>
      </w:r>
      <w:r w:rsidR="00F531E4">
        <w:rPr>
          <w:lang w:val="en-GB"/>
        </w:rPr>
        <w:t xml:space="preserve">been in collaboration with </w:t>
      </w:r>
      <w:r w:rsidR="00226381">
        <w:rPr>
          <w:lang w:val="en-GB"/>
        </w:rPr>
        <w:t xml:space="preserve">SENDIASS </w:t>
      </w:r>
      <w:r w:rsidR="00035735">
        <w:rPr>
          <w:lang w:val="en-GB"/>
        </w:rPr>
        <w:t xml:space="preserve">as we looked </w:t>
      </w:r>
      <w:r w:rsidR="00FE0795">
        <w:rPr>
          <w:lang w:val="en-GB"/>
        </w:rPr>
        <w:t xml:space="preserve">to identify ambassadors within this setting who could help us to understand their journey and </w:t>
      </w:r>
      <w:r w:rsidR="00CB48DE">
        <w:rPr>
          <w:lang w:val="en-GB"/>
        </w:rPr>
        <w:t xml:space="preserve">become more diverse. However, </w:t>
      </w:r>
      <w:r w:rsidR="00DF30FC">
        <w:rPr>
          <w:lang w:val="en-GB"/>
        </w:rPr>
        <w:t xml:space="preserve">as the project </w:t>
      </w:r>
      <w:r w:rsidR="00A608C9">
        <w:rPr>
          <w:lang w:val="en-GB"/>
        </w:rPr>
        <w:t>has developed</w:t>
      </w:r>
      <w:r w:rsidR="00DF30FC">
        <w:rPr>
          <w:lang w:val="en-GB"/>
        </w:rPr>
        <w:t xml:space="preserve"> it is clear not every young person who works </w:t>
      </w:r>
      <w:r w:rsidR="00DF30FC">
        <w:rPr>
          <w:lang w:val="en-GB"/>
        </w:rPr>
        <w:lastRenderedPageBreak/>
        <w:t xml:space="preserve">with us wishes to be an </w:t>
      </w:r>
      <w:r w:rsidR="00144CA9">
        <w:rPr>
          <w:lang w:val="en-GB"/>
        </w:rPr>
        <w:t>ambassador,</w:t>
      </w:r>
      <w:r w:rsidR="00DF30FC">
        <w:rPr>
          <w:lang w:val="en-GB"/>
        </w:rPr>
        <w:t xml:space="preserve"> but we </w:t>
      </w:r>
      <w:r w:rsidR="00144CA9">
        <w:rPr>
          <w:lang w:val="en-GB"/>
        </w:rPr>
        <w:t xml:space="preserve">know their views are just as important. The project has now been adapted </w:t>
      </w:r>
      <w:r w:rsidR="00F74103">
        <w:rPr>
          <w:lang w:val="en-GB"/>
        </w:rPr>
        <w:t xml:space="preserve">and will continue with termly drop-ins to ensure young people in alternative provisions still have a voice. </w:t>
      </w:r>
      <w:r w:rsidR="00E27887">
        <w:rPr>
          <w:lang w:val="en-GB"/>
        </w:rPr>
        <w:t xml:space="preserve">For more information on what has been achieved so far, with a report pending, please see our reference list for details. </w:t>
      </w:r>
      <w:r w:rsidR="008C0F71">
        <w:rPr>
          <w:lang w:val="en-GB"/>
        </w:rPr>
        <w:br w:type="textWrapping" w:clear="all"/>
      </w:r>
      <w:r w:rsidR="00B40AE7">
        <w:rPr>
          <w:lang w:val="en-GB"/>
        </w:rPr>
        <w:br w:type="textWrapping" w:clear="all"/>
      </w:r>
      <w:r w:rsidR="00457100">
        <w:rPr>
          <w:b/>
          <w:bCs/>
          <w:lang w:val="en-GB"/>
        </w:rPr>
        <w:t xml:space="preserve">We won a national SEND </w:t>
      </w:r>
      <w:r w:rsidR="0040057C">
        <w:rPr>
          <w:b/>
          <w:bCs/>
          <w:lang w:val="en-GB"/>
        </w:rPr>
        <w:t xml:space="preserve">co-production award! </w:t>
      </w:r>
      <w:r w:rsidR="0040057C">
        <w:rPr>
          <w:lang w:val="en-GB"/>
        </w:rPr>
        <w:t xml:space="preserve">We can’t write this report without mentioning the wonderful achievement of the team. For the first time </w:t>
      </w:r>
      <w:r w:rsidR="00817FCB">
        <w:rPr>
          <w:lang w:val="en-GB"/>
        </w:rPr>
        <w:t>ever,</w:t>
      </w:r>
      <w:r w:rsidR="0040057C">
        <w:rPr>
          <w:lang w:val="en-GB"/>
        </w:rPr>
        <w:t xml:space="preserve"> the NHS recognised SEND specific work </w:t>
      </w:r>
      <w:r w:rsidR="00FE5063">
        <w:rPr>
          <w:lang w:val="en-GB"/>
        </w:rPr>
        <w:t xml:space="preserve">across the country and after </w:t>
      </w:r>
      <w:r w:rsidR="00B55D02">
        <w:rPr>
          <w:lang w:val="en-GB"/>
        </w:rPr>
        <w:t xml:space="preserve">we were nominated by </w:t>
      </w:r>
      <w:r w:rsidR="00C35F6F">
        <w:rPr>
          <w:lang w:val="en-GB"/>
        </w:rPr>
        <w:t xml:space="preserve">a regional lead within health, </w:t>
      </w:r>
      <w:r w:rsidR="000E139E">
        <w:rPr>
          <w:lang w:val="en-GB"/>
        </w:rPr>
        <w:t xml:space="preserve">we picked up the top prize! The award is great recognition for all the work the ambassadors do, especially in helping health services improve locally and </w:t>
      </w:r>
      <w:r w:rsidR="00817FCB">
        <w:rPr>
          <w:lang w:val="en-GB"/>
        </w:rPr>
        <w:t xml:space="preserve">one the whole of Essex should be proud of! </w:t>
      </w:r>
      <w:r w:rsidR="00B55D02">
        <w:rPr>
          <w:lang w:val="en-GB"/>
        </w:rPr>
        <w:t xml:space="preserve"> </w:t>
      </w:r>
    </w:p>
    <w:p w14:paraId="13EDA000" w14:textId="3AFBF980" w:rsidR="00817FCB" w:rsidRDefault="00F573EF" w:rsidP="00F573EF">
      <w:pPr>
        <w:jc w:val="center"/>
        <w:rPr>
          <w:lang w:val="en-GB"/>
        </w:rPr>
      </w:pPr>
      <w:r>
        <w:rPr>
          <w:noProof/>
          <w:lang w:val="en-GB"/>
        </w:rPr>
        <w:drawing>
          <wp:inline distT="0" distB="0" distL="0" distR="0" wp14:anchorId="2847CA67" wp14:editId="57DBF677">
            <wp:extent cx="3327400" cy="1498020"/>
            <wp:effectExtent l="0" t="0" r="6350" b="698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35410" cy="1501626"/>
                    </a:xfrm>
                    <a:prstGeom prst="rect">
                      <a:avLst/>
                    </a:prstGeom>
                    <a:noFill/>
                  </pic:spPr>
                </pic:pic>
              </a:graphicData>
            </a:graphic>
          </wp:inline>
        </w:drawing>
      </w:r>
    </w:p>
    <w:p w14:paraId="45292AB1" w14:textId="4FD4A496" w:rsidR="00817FCB" w:rsidRDefault="00757E89" w:rsidP="00094F43">
      <w:pPr>
        <w:rPr>
          <w:lang w:val="en-GB"/>
        </w:rPr>
      </w:pPr>
      <w:r>
        <w:rPr>
          <w:lang w:val="en-GB"/>
        </w:rPr>
        <w:t xml:space="preserve">We have also helped launch a new </w:t>
      </w:r>
      <w:r w:rsidRPr="00757E89">
        <w:rPr>
          <w:b/>
          <w:bCs/>
          <w:lang w:val="en-GB"/>
        </w:rPr>
        <w:t>SEND football league</w:t>
      </w:r>
      <w:r>
        <w:rPr>
          <w:lang w:val="en-GB"/>
        </w:rPr>
        <w:t xml:space="preserve"> </w:t>
      </w:r>
      <w:r w:rsidR="0033354B">
        <w:rPr>
          <w:lang w:val="en-GB"/>
        </w:rPr>
        <w:t xml:space="preserve">in collaboration with Active Essex </w:t>
      </w:r>
      <w:r w:rsidR="00AD38C7">
        <w:rPr>
          <w:lang w:val="en-GB"/>
        </w:rPr>
        <w:t xml:space="preserve">&amp; the Essex FA. Young people in special schools identified to us that </w:t>
      </w:r>
      <w:r w:rsidR="00E413EB">
        <w:rPr>
          <w:lang w:val="en-GB"/>
        </w:rPr>
        <w:t>their opportunities to play competitive football games against other schools w</w:t>
      </w:r>
      <w:r w:rsidR="00DC3E85">
        <w:rPr>
          <w:lang w:val="en-GB"/>
        </w:rPr>
        <w:t>ere</w:t>
      </w:r>
      <w:r w:rsidR="00E413EB">
        <w:rPr>
          <w:lang w:val="en-GB"/>
        </w:rPr>
        <w:t xml:space="preserve"> much more restrictive than </w:t>
      </w:r>
      <w:r w:rsidR="00DC3E85">
        <w:rPr>
          <w:lang w:val="en-GB"/>
        </w:rPr>
        <w:t xml:space="preserve">those in mainstream settings. On top of this, </w:t>
      </w:r>
      <w:r w:rsidR="00476BBF">
        <w:rPr>
          <w:lang w:val="en-GB"/>
        </w:rPr>
        <w:t xml:space="preserve">the pathways to play football at higher levels also seemed limited for those with neurological differences and </w:t>
      </w:r>
      <w:r w:rsidR="00DA2D0A">
        <w:rPr>
          <w:lang w:val="en-GB"/>
        </w:rPr>
        <w:t xml:space="preserve">therefore we hope this league will start to create this locally and then nationally. The first games of this league will begin in </w:t>
      </w:r>
      <w:r w:rsidR="00A068F0">
        <w:rPr>
          <w:lang w:val="en-GB"/>
        </w:rPr>
        <w:t xml:space="preserve">September 2024 and will form part of the official Essex schools football site (see reference list). </w:t>
      </w:r>
    </w:p>
    <w:p w14:paraId="2E005E60" w14:textId="77777777" w:rsidR="00A52744" w:rsidRDefault="00A52744" w:rsidP="00094F43">
      <w:pPr>
        <w:rPr>
          <w:lang w:val="en-GB"/>
        </w:rPr>
      </w:pPr>
    </w:p>
    <w:p w14:paraId="01B0DA2B" w14:textId="5FA23855" w:rsidR="00A52744" w:rsidRDefault="00D941E3" w:rsidP="00094F43">
      <w:pPr>
        <w:rPr>
          <w:b/>
          <w:bCs/>
          <w:u w:val="single"/>
          <w:lang w:val="en-GB"/>
        </w:rPr>
      </w:pPr>
      <w:r>
        <w:rPr>
          <w:b/>
          <w:bCs/>
          <w:u w:val="single"/>
          <w:lang w:val="en-GB"/>
        </w:rPr>
        <w:t>Conclusion</w:t>
      </w:r>
      <w:r w:rsidR="00C4038D">
        <w:rPr>
          <w:b/>
          <w:bCs/>
          <w:u w:val="single"/>
          <w:lang w:val="en-GB"/>
        </w:rPr>
        <w:t xml:space="preserve"> and </w:t>
      </w:r>
      <w:r>
        <w:rPr>
          <w:b/>
          <w:bCs/>
          <w:u w:val="single"/>
          <w:lang w:val="en-GB"/>
        </w:rPr>
        <w:t>next steps</w:t>
      </w:r>
    </w:p>
    <w:p w14:paraId="4FD1C5D3" w14:textId="77777777" w:rsidR="00D941E3" w:rsidRDefault="00D941E3" w:rsidP="00094F43">
      <w:pPr>
        <w:rPr>
          <w:b/>
          <w:bCs/>
          <w:u w:val="single"/>
          <w:lang w:val="en-GB"/>
        </w:rPr>
      </w:pPr>
    </w:p>
    <w:p w14:paraId="18366437" w14:textId="68670097" w:rsidR="00D941E3" w:rsidRDefault="00DE1F1E" w:rsidP="00094F43">
      <w:pPr>
        <w:rPr>
          <w:lang w:val="en-GB"/>
        </w:rPr>
      </w:pPr>
      <w:r>
        <w:rPr>
          <w:lang w:val="en-GB"/>
        </w:rPr>
        <w:t xml:space="preserve">Biggest strengths </w:t>
      </w:r>
      <w:r w:rsidR="00973BE4">
        <w:rPr>
          <w:lang w:val="en-GB"/>
        </w:rPr>
        <w:t xml:space="preserve">from this year include: </w:t>
      </w:r>
    </w:p>
    <w:p w14:paraId="5782E86B" w14:textId="77777777" w:rsidR="000032CC" w:rsidRDefault="000032CC" w:rsidP="00094F43">
      <w:pPr>
        <w:rPr>
          <w:lang w:val="en-GB"/>
        </w:rPr>
      </w:pPr>
    </w:p>
    <w:p w14:paraId="70E7E120" w14:textId="727C4429" w:rsidR="00010FFF" w:rsidRDefault="00010FFF" w:rsidP="00010FFF">
      <w:pPr>
        <w:pStyle w:val="ListParagraph"/>
        <w:numPr>
          <w:ilvl w:val="0"/>
          <w:numId w:val="14"/>
        </w:numPr>
        <w:rPr>
          <w:lang w:val="en-GB"/>
        </w:rPr>
      </w:pPr>
      <w:r>
        <w:rPr>
          <w:lang w:val="en-GB"/>
        </w:rPr>
        <w:t>A</w:t>
      </w:r>
      <w:r w:rsidR="004D2F93">
        <w:rPr>
          <w:lang w:val="en-GB"/>
        </w:rPr>
        <w:t xml:space="preserve">n improved </w:t>
      </w:r>
      <w:r w:rsidR="00833635">
        <w:rPr>
          <w:lang w:val="en-GB"/>
        </w:rPr>
        <w:t>process of feedback to schools following our engagement meetings across Essex.</w:t>
      </w:r>
    </w:p>
    <w:p w14:paraId="13EFD2F2" w14:textId="06BAD9FE" w:rsidR="00833635" w:rsidRDefault="009536ED" w:rsidP="00010FFF">
      <w:pPr>
        <w:pStyle w:val="ListParagraph"/>
        <w:numPr>
          <w:ilvl w:val="0"/>
          <w:numId w:val="14"/>
        </w:numPr>
        <w:rPr>
          <w:lang w:val="en-GB"/>
        </w:rPr>
      </w:pPr>
      <w:r>
        <w:rPr>
          <w:lang w:val="en-GB"/>
        </w:rPr>
        <w:t xml:space="preserve">A bigger involvement across the board when it comes to Essex inclusion work. </w:t>
      </w:r>
    </w:p>
    <w:p w14:paraId="26C67750" w14:textId="1DDB6B18" w:rsidR="009536ED" w:rsidRDefault="00476B55" w:rsidP="00010FFF">
      <w:pPr>
        <w:pStyle w:val="ListParagraph"/>
        <w:numPr>
          <w:ilvl w:val="0"/>
          <w:numId w:val="14"/>
        </w:numPr>
        <w:rPr>
          <w:lang w:val="en-GB"/>
        </w:rPr>
      </w:pPr>
      <w:r>
        <w:rPr>
          <w:lang w:val="en-GB"/>
        </w:rPr>
        <w:t xml:space="preserve">The improved feedback from our school delivery work. </w:t>
      </w:r>
    </w:p>
    <w:p w14:paraId="78DDEB6F" w14:textId="2519709D" w:rsidR="00466FAD" w:rsidRDefault="00466FAD" w:rsidP="00010FFF">
      <w:pPr>
        <w:pStyle w:val="ListParagraph"/>
        <w:numPr>
          <w:ilvl w:val="0"/>
          <w:numId w:val="14"/>
        </w:numPr>
        <w:rPr>
          <w:lang w:val="en-GB"/>
        </w:rPr>
      </w:pPr>
      <w:r>
        <w:rPr>
          <w:lang w:val="en-GB"/>
        </w:rPr>
        <w:t xml:space="preserve">The number of ambassadors delivering their own SEND awareness sessions and the impact this is having. </w:t>
      </w:r>
    </w:p>
    <w:p w14:paraId="50943501" w14:textId="6817C72F" w:rsidR="00466FAD" w:rsidRDefault="00466FAD" w:rsidP="00010FFF">
      <w:pPr>
        <w:pStyle w:val="ListParagraph"/>
        <w:numPr>
          <w:ilvl w:val="0"/>
          <w:numId w:val="14"/>
        </w:numPr>
        <w:rPr>
          <w:lang w:val="en-GB"/>
        </w:rPr>
      </w:pPr>
      <w:r>
        <w:rPr>
          <w:lang w:val="en-GB"/>
        </w:rPr>
        <w:t xml:space="preserve">Our work within autism and the various projects linked to the team. </w:t>
      </w:r>
    </w:p>
    <w:p w14:paraId="29281B0A" w14:textId="0B4AEE81" w:rsidR="00466FAD" w:rsidRDefault="00744D8F" w:rsidP="00010FFF">
      <w:pPr>
        <w:pStyle w:val="ListParagraph"/>
        <w:numPr>
          <w:ilvl w:val="0"/>
          <w:numId w:val="14"/>
        </w:numPr>
        <w:rPr>
          <w:lang w:val="en-GB"/>
        </w:rPr>
      </w:pPr>
      <w:r>
        <w:rPr>
          <w:lang w:val="en-GB"/>
        </w:rPr>
        <w:t xml:space="preserve">Launching the school awards programme and how it’s been perceived by schools. </w:t>
      </w:r>
    </w:p>
    <w:p w14:paraId="7982F53F" w14:textId="77777777" w:rsidR="00744D8F" w:rsidRDefault="00744D8F" w:rsidP="00744D8F">
      <w:pPr>
        <w:rPr>
          <w:lang w:val="en-GB"/>
        </w:rPr>
      </w:pPr>
    </w:p>
    <w:p w14:paraId="18EAA227" w14:textId="741869F1" w:rsidR="00744D8F" w:rsidRDefault="00744D8F" w:rsidP="00744D8F">
      <w:pPr>
        <w:rPr>
          <w:lang w:val="en-GB"/>
        </w:rPr>
      </w:pPr>
      <w:r>
        <w:rPr>
          <w:lang w:val="en-GB"/>
        </w:rPr>
        <w:t xml:space="preserve">Biggest areas of improvement still needed: </w:t>
      </w:r>
    </w:p>
    <w:p w14:paraId="45DCE774" w14:textId="77777777" w:rsidR="00744D8F" w:rsidRPr="00744D8F" w:rsidRDefault="00744D8F" w:rsidP="00744D8F">
      <w:pPr>
        <w:rPr>
          <w:lang w:val="en-GB"/>
        </w:rPr>
      </w:pPr>
    </w:p>
    <w:p w14:paraId="511C2611" w14:textId="1F4E6D4C" w:rsidR="000032CC" w:rsidRDefault="000032CC" w:rsidP="00812118">
      <w:pPr>
        <w:pStyle w:val="ListParagraph"/>
        <w:numPr>
          <w:ilvl w:val="0"/>
          <w:numId w:val="16"/>
        </w:numPr>
        <w:rPr>
          <w:lang w:val="en-GB"/>
        </w:rPr>
      </w:pPr>
      <w:r>
        <w:rPr>
          <w:lang w:val="en-GB"/>
        </w:rPr>
        <w:t>More diversity within our cohort of ambassadors.</w:t>
      </w:r>
    </w:p>
    <w:p w14:paraId="45D5666D" w14:textId="77777777" w:rsidR="000032CC" w:rsidRDefault="000032CC" w:rsidP="00812118">
      <w:pPr>
        <w:pStyle w:val="ListParagraph"/>
        <w:numPr>
          <w:ilvl w:val="0"/>
          <w:numId w:val="16"/>
        </w:numPr>
        <w:rPr>
          <w:lang w:val="en-GB"/>
        </w:rPr>
      </w:pPr>
      <w:r>
        <w:rPr>
          <w:lang w:val="en-GB"/>
        </w:rPr>
        <w:t xml:space="preserve">More ambassadors equally spread across different areas of Essex. </w:t>
      </w:r>
    </w:p>
    <w:p w14:paraId="5E034301" w14:textId="1F5A093E" w:rsidR="00E8384F" w:rsidRDefault="00E8384F" w:rsidP="00812118">
      <w:pPr>
        <w:pStyle w:val="ListParagraph"/>
        <w:numPr>
          <w:ilvl w:val="0"/>
          <w:numId w:val="16"/>
        </w:numPr>
        <w:rPr>
          <w:lang w:val="en-GB"/>
        </w:rPr>
      </w:pPr>
      <w:r>
        <w:rPr>
          <w:lang w:val="en-GB"/>
        </w:rPr>
        <w:t xml:space="preserve">A bigger focus on neurodiversity. </w:t>
      </w:r>
    </w:p>
    <w:p w14:paraId="7468F12B" w14:textId="77777777" w:rsidR="00BC3E7A" w:rsidRDefault="00BC3E7A" w:rsidP="00812118">
      <w:pPr>
        <w:pStyle w:val="ListParagraph"/>
        <w:numPr>
          <w:ilvl w:val="0"/>
          <w:numId w:val="16"/>
        </w:numPr>
        <w:rPr>
          <w:lang w:val="en-GB"/>
        </w:rPr>
      </w:pPr>
      <w:r>
        <w:rPr>
          <w:lang w:val="en-GB"/>
        </w:rPr>
        <w:t xml:space="preserve">Increasing equal attendance across our Essex engagement meetings. </w:t>
      </w:r>
    </w:p>
    <w:p w14:paraId="590CC074" w14:textId="77777777" w:rsidR="00BC3E7A" w:rsidRDefault="00BC3E7A" w:rsidP="00812118">
      <w:pPr>
        <w:pStyle w:val="ListParagraph"/>
        <w:numPr>
          <w:ilvl w:val="0"/>
          <w:numId w:val="16"/>
        </w:numPr>
        <w:rPr>
          <w:lang w:val="en-GB"/>
        </w:rPr>
      </w:pPr>
      <w:r>
        <w:rPr>
          <w:lang w:val="en-GB"/>
        </w:rPr>
        <w:t xml:space="preserve">Increased system impact based on various pieces of work. </w:t>
      </w:r>
    </w:p>
    <w:p w14:paraId="5E55D738" w14:textId="77777777" w:rsidR="00BC3E7A" w:rsidRDefault="00BC3E7A" w:rsidP="00BC3E7A">
      <w:pPr>
        <w:rPr>
          <w:lang w:val="en-GB"/>
        </w:rPr>
      </w:pPr>
    </w:p>
    <w:p w14:paraId="01D6D3A5" w14:textId="77777777" w:rsidR="00980E87" w:rsidRDefault="007A5784" w:rsidP="00980E87">
      <w:pPr>
        <w:rPr>
          <w:lang w:val="en-GB"/>
        </w:rPr>
      </w:pPr>
      <w:r>
        <w:rPr>
          <w:lang w:val="en-GB"/>
        </w:rPr>
        <w:t>Going into the new academic year we will be looking at various projects to address some of the above and beyond</w:t>
      </w:r>
      <w:r w:rsidR="00980E87">
        <w:rPr>
          <w:lang w:val="en-GB"/>
        </w:rPr>
        <w:t xml:space="preserve">: </w:t>
      </w:r>
    </w:p>
    <w:p w14:paraId="7C92D2D9" w14:textId="77777777" w:rsidR="00980E87" w:rsidRDefault="00980E87" w:rsidP="00980E87">
      <w:pPr>
        <w:rPr>
          <w:lang w:val="en-GB"/>
        </w:rPr>
      </w:pPr>
    </w:p>
    <w:p w14:paraId="705AB6F6" w14:textId="5AA538CE" w:rsidR="00980E87" w:rsidRDefault="00980E87" w:rsidP="00980E87">
      <w:pPr>
        <w:pStyle w:val="ListParagraph"/>
        <w:numPr>
          <w:ilvl w:val="0"/>
          <w:numId w:val="18"/>
        </w:numPr>
        <w:rPr>
          <w:lang w:val="en-GB"/>
        </w:rPr>
      </w:pPr>
      <w:r>
        <w:rPr>
          <w:lang w:val="en-GB"/>
        </w:rPr>
        <w:t xml:space="preserve">Increased engagement with SLD special schools, making sure we are capturing the voices of young people who are non/preverbal. </w:t>
      </w:r>
    </w:p>
    <w:p w14:paraId="368426B4" w14:textId="77777777" w:rsidR="0036506F" w:rsidRDefault="0036506F" w:rsidP="00980E87">
      <w:pPr>
        <w:pStyle w:val="ListParagraph"/>
        <w:numPr>
          <w:ilvl w:val="0"/>
          <w:numId w:val="18"/>
        </w:numPr>
        <w:rPr>
          <w:lang w:val="en-GB"/>
        </w:rPr>
      </w:pPr>
      <w:r>
        <w:rPr>
          <w:lang w:val="en-GB"/>
        </w:rPr>
        <w:t xml:space="preserve">Developing links with young people who are educated at home and capturing their voices. </w:t>
      </w:r>
    </w:p>
    <w:p w14:paraId="4213EADA" w14:textId="77777777" w:rsidR="00FE33E0" w:rsidRDefault="00FE33E0" w:rsidP="00980E87">
      <w:pPr>
        <w:pStyle w:val="ListParagraph"/>
        <w:numPr>
          <w:ilvl w:val="0"/>
          <w:numId w:val="18"/>
        </w:numPr>
        <w:rPr>
          <w:lang w:val="en-GB"/>
        </w:rPr>
      </w:pPr>
      <w:r>
        <w:rPr>
          <w:lang w:val="en-GB"/>
        </w:rPr>
        <w:lastRenderedPageBreak/>
        <w:t>Develop our focus on school attendance again, alongside whole school inclusion through targeted work and feedback from our school awards programme.</w:t>
      </w:r>
    </w:p>
    <w:p w14:paraId="0DC7014E" w14:textId="4AE9BFE0" w:rsidR="00AD3554" w:rsidRDefault="00AD3554" w:rsidP="00980E87">
      <w:pPr>
        <w:pStyle w:val="ListParagraph"/>
        <w:numPr>
          <w:ilvl w:val="0"/>
          <w:numId w:val="18"/>
        </w:numPr>
        <w:rPr>
          <w:lang w:val="en-GB"/>
        </w:rPr>
      </w:pPr>
      <w:r>
        <w:rPr>
          <w:lang w:val="en-GB"/>
        </w:rPr>
        <w:t xml:space="preserve">Create </w:t>
      </w:r>
      <w:r w:rsidR="00F2564C">
        <w:rPr>
          <w:lang w:val="en-GB"/>
        </w:rPr>
        <w:t>awareness-based</w:t>
      </w:r>
      <w:r>
        <w:rPr>
          <w:lang w:val="en-GB"/>
        </w:rPr>
        <w:t xml:space="preserve"> </w:t>
      </w:r>
      <w:r w:rsidR="00F2564C">
        <w:rPr>
          <w:lang w:val="en-GB"/>
        </w:rPr>
        <w:t xml:space="preserve">feedback </w:t>
      </w:r>
      <w:r>
        <w:rPr>
          <w:lang w:val="en-GB"/>
        </w:rPr>
        <w:t xml:space="preserve">linked to rare syndromes and medical conditions. </w:t>
      </w:r>
    </w:p>
    <w:p w14:paraId="72BD7790" w14:textId="13BFF0B7" w:rsidR="00CB1DF9" w:rsidRDefault="00AF757D" w:rsidP="00980E87">
      <w:pPr>
        <w:pStyle w:val="ListParagraph"/>
        <w:numPr>
          <w:ilvl w:val="0"/>
          <w:numId w:val="18"/>
        </w:numPr>
        <w:rPr>
          <w:lang w:val="en-GB"/>
        </w:rPr>
      </w:pPr>
      <w:r>
        <w:rPr>
          <w:lang w:val="en-GB"/>
        </w:rPr>
        <w:t xml:space="preserve">Ensure our work is observed </w:t>
      </w:r>
      <w:r w:rsidR="0056790B">
        <w:rPr>
          <w:lang w:val="en-GB"/>
        </w:rPr>
        <w:t xml:space="preserve">and </w:t>
      </w:r>
      <w:r>
        <w:rPr>
          <w:lang w:val="en-GB"/>
        </w:rPr>
        <w:t>monitored by other teams</w:t>
      </w:r>
      <w:r w:rsidR="0056790B">
        <w:rPr>
          <w:lang w:val="en-GB"/>
        </w:rPr>
        <w:t xml:space="preserve"> we work with. </w:t>
      </w:r>
    </w:p>
    <w:p w14:paraId="42BED68F" w14:textId="5DB76A9C" w:rsidR="0056790B" w:rsidRDefault="00CB3ECE" w:rsidP="00980E87">
      <w:pPr>
        <w:pStyle w:val="ListParagraph"/>
        <w:numPr>
          <w:ilvl w:val="0"/>
          <w:numId w:val="18"/>
        </w:numPr>
        <w:rPr>
          <w:lang w:val="en-GB"/>
        </w:rPr>
      </w:pPr>
      <w:r>
        <w:rPr>
          <w:lang w:val="en-GB"/>
        </w:rPr>
        <w:t xml:space="preserve">Develop resources around sensory needs. </w:t>
      </w:r>
    </w:p>
    <w:p w14:paraId="377259C5" w14:textId="77777777" w:rsidR="00931DD7" w:rsidRDefault="00931DD7" w:rsidP="00931DD7">
      <w:pPr>
        <w:rPr>
          <w:lang w:val="en-GB"/>
        </w:rPr>
      </w:pPr>
    </w:p>
    <w:p w14:paraId="5393CA7B" w14:textId="74B3BA0A" w:rsidR="00931DD7" w:rsidRDefault="00931DD7" w:rsidP="00931DD7">
      <w:pPr>
        <w:rPr>
          <w:b/>
          <w:bCs/>
          <w:i/>
          <w:iCs/>
          <w:lang w:val="en-GB"/>
        </w:rPr>
      </w:pPr>
      <w:r>
        <w:rPr>
          <w:b/>
          <w:bCs/>
          <w:i/>
          <w:iCs/>
          <w:lang w:val="en-GB"/>
        </w:rPr>
        <w:t>On behalf of everyone associated with the MSC, we want to thank you for reading our report. BUT please don’t just ‘read it’ – how could you use it within your everyday work to ensure young people have a voice</w:t>
      </w:r>
      <w:r w:rsidR="00BA3108">
        <w:rPr>
          <w:b/>
          <w:bCs/>
          <w:i/>
          <w:iCs/>
          <w:lang w:val="en-GB"/>
        </w:rPr>
        <w:t xml:space="preserve"> within your sector? How can this report shape what you do next? </w:t>
      </w:r>
    </w:p>
    <w:p w14:paraId="2C9D7D38" w14:textId="77777777" w:rsidR="00BA3108" w:rsidRDefault="00BA3108" w:rsidP="00931DD7">
      <w:pPr>
        <w:rPr>
          <w:b/>
          <w:bCs/>
          <w:i/>
          <w:iCs/>
          <w:lang w:val="en-GB"/>
        </w:rPr>
      </w:pPr>
    </w:p>
    <w:p w14:paraId="26C4C0B5" w14:textId="7221974B" w:rsidR="00BA3108" w:rsidRDefault="00C33224" w:rsidP="00931DD7">
      <w:pPr>
        <w:rPr>
          <w:b/>
          <w:bCs/>
          <w:lang w:val="en-GB"/>
        </w:rPr>
      </w:pPr>
      <w:r>
        <w:rPr>
          <w:b/>
          <w:bCs/>
          <w:lang w:val="en-GB"/>
        </w:rPr>
        <w:t xml:space="preserve">North &amp; South Essex specific – </w:t>
      </w:r>
      <w:hyperlink r:id="rId76" w:history="1">
        <w:r w:rsidRPr="00D33D94">
          <w:rPr>
            <w:rStyle w:val="Hyperlink"/>
            <w:b/>
            <w:bCs/>
            <w:lang w:val="en-GB"/>
          </w:rPr>
          <w:t>Kayleigh.osben@essex.gov.uk</w:t>
        </w:r>
      </w:hyperlink>
      <w:r>
        <w:rPr>
          <w:b/>
          <w:bCs/>
          <w:lang w:val="en-GB"/>
        </w:rPr>
        <w:t xml:space="preserve"> </w:t>
      </w:r>
    </w:p>
    <w:p w14:paraId="3BD4157F" w14:textId="77777777" w:rsidR="00C33224" w:rsidRDefault="00C33224" w:rsidP="00931DD7">
      <w:pPr>
        <w:rPr>
          <w:b/>
          <w:bCs/>
          <w:lang w:val="en-GB"/>
        </w:rPr>
      </w:pPr>
    </w:p>
    <w:p w14:paraId="6769770E" w14:textId="55F9050E" w:rsidR="00C33224" w:rsidRDefault="00C33224" w:rsidP="00931DD7">
      <w:pPr>
        <w:rPr>
          <w:b/>
          <w:bCs/>
          <w:lang w:val="en-GB"/>
        </w:rPr>
      </w:pPr>
      <w:r>
        <w:rPr>
          <w:b/>
          <w:bCs/>
          <w:lang w:val="en-GB"/>
        </w:rPr>
        <w:t xml:space="preserve">Mid &amp; West Essex specific – </w:t>
      </w:r>
      <w:hyperlink r:id="rId77" w:history="1">
        <w:r w:rsidRPr="00D33D94">
          <w:rPr>
            <w:rStyle w:val="Hyperlink"/>
            <w:b/>
            <w:bCs/>
            <w:lang w:val="en-GB"/>
          </w:rPr>
          <w:t>Amy.gair@essex.gov.uk</w:t>
        </w:r>
      </w:hyperlink>
      <w:r>
        <w:rPr>
          <w:b/>
          <w:bCs/>
          <w:lang w:val="en-GB"/>
        </w:rPr>
        <w:t xml:space="preserve"> </w:t>
      </w:r>
    </w:p>
    <w:p w14:paraId="3E136B24" w14:textId="77777777" w:rsidR="00C33224" w:rsidRDefault="00C33224" w:rsidP="00931DD7">
      <w:pPr>
        <w:rPr>
          <w:b/>
          <w:bCs/>
          <w:lang w:val="en-GB"/>
        </w:rPr>
      </w:pPr>
    </w:p>
    <w:p w14:paraId="0B711282" w14:textId="6579B540" w:rsidR="00C33224" w:rsidRPr="00C33224" w:rsidRDefault="00BA3B5A" w:rsidP="00931DD7">
      <w:pPr>
        <w:rPr>
          <w:b/>
          <w:bCs/>
          <w:lang w:val="en-GB"/>
        </w:rPr>
      </w:pPr>
      <w:r>
        <w:rPr>
          <w:b/>
          <w:bCs/>
          <w:lang w:val="en-GB"/>
        </w:rPr>
        <w:t xml:space="preserve">Countywide – </w:t>
      </w:r>
      <w:hyperlink r:id="rId78" w:history="1">
        <w:r w:rsidRPr="00D33D94">
          <w:rPr>
            <w:rStyle w:val="Hyperlink"/>
            <w:b/>
            <w:bCs/>
            <w:lang w:val="en-GB"/>
          </w:rPr>
          <w:t>Kierran.pearce@essex.gov.uk</w:t>
        </w:r>
      </w:hyperlink>
      <w:r>
        <w:rPr>
          <w:b/>
          <w:bCs/>
          <w:lang w:val="en-GB"/>
        </w:rPr>
        <w:t xml:space="preserve"> </w:t>
      </w:r>
    </w:p>
    <w:p w14:paraId="278C1D98" w14:textId="77777777" w:rsidR="00CB1DF9" w:rsidRDefault="00CB1DF9" w:rsidP="00F531D2">
      <w:pPr>
        <w:rPr>
          <w:b/>
          <w:bCs/>
          <w:u w:val="single"/>
          <w:lang w:val="en-GB"/>
        </w:rPr>
      </w:pPr>
    </w:p>
    <w:p w14:paraId="5D0B4FE7" w14:textId="038DC2C6" w:rsidR="00CB1DF9" w:rsidRPr="00BA3B5A" w:rsidRDefault="00BA3B5A" w:rsidP="00F531D2">
      <w:pPr>
        <w:rPr>
          <w:lang w:val="en-GB"/>
        </w:rPr>
      </w:pPr>
      <w:r>
        <w:rPr>
          <w:lang w:val="en-GB"/>
        </w:rPr>
        <w:t>(Reference list on the following pages)</w:t>
      </w:r>
    </w:p>
    <w:p w14:paraId="725C37AD" w14:textId="77777777" w:rsidR="0026688E" w:rsidRDefault="0026688E" w:rsidP="00F531D2">
      <w:pPr>
        <w:rPr>
          <w:b/>
          <w:bCs/>
          <w:u w:val="single"/>
          <w:lang w:val="en-GB"/>
        </w:rPr>
      </w:pPr>
    </w:p>
    <w:p w14:paraId="26F2F171" w14:textId="77777777" w:rsidR="0026688E" w:rsidRDefault="0026688E" w:rsidP="00F531D2">
      <w:pPr>
        <w:rPr>
          <w:b/>
          <w:bCs/>
          <w:u w:val="single"/>
          <w:lang w:val="en-GB"/>
        </w:rPr>
      </w:pPr>
    </w:p>
    <w:p w14:paraId="3DBD0B0D" w14:textId="4C91E9ED" w:rsidR="00F7158B" w:rsidRDefault="00F7158B" w:rsidP="00F531D2">
      <w:pPr>
        <w:rPr>
          <w:b/>
          <w:bCs/>
          <w:u w:val="single"/>
          <w:lang w:val="en-GB"/>
        </w:rPr>
      </w:pPr>
      <w:r>
        <w:rPr>
          <w:b/>
          <w:bCs/>
          <w:u w:val="single"/>
          <w:lang w:val="en-GB"/>
        </w:rPr>
        <w:t>Reference list</w:t>
      </w:r>
    </w:p>
    <w:p w14:paraId="7A3C59C4" w14:textId="77777777" w:rsidR="00F7158B" w:rsidRDefault="00F7158B" w:rsidP="00F531D2">
      <w:pPr>
        <w:rPr>
          <w:b/>
          <w:bCs/>
          <w:u w:val="single"/>
          <w:lang w:val="en-GB"/>
        </w:rPr>
      </w:pPr>
    </w:p>
    <w:p w14:paraId="319DAC5C" w14:textId="6CB15E38" w:rsidR="00F7158B" w:rsidRDefault="00F7158B" w:rsidP="00F531D2">
      <w:pPr>
        <w:rPr>
          <w:lang w:val="en-GB"/>
        </w:rPr>
      </w:pPr>
      <w:r>
        <w:rPr>
          <w:lang w:val="en-GB"/>
        </w:rPr>
        <w:t xml:space="preserve">Engagement meeting minutes - </w:t>
      </w:r>
      <w:hyperlink r:id="rId79" w:history="1">
        <w:r w:rsidR="009614D1" w:rsidRPr="00EC2ABC">
          <w:rPr>
            <w:rStyle w:val="Hyperlink"/>
            <w:lang w:val="en-GB"/>
          </w:rPr>
          <w:t>https://www.multischoolscouncil.org.uk/minutes/</w:t>
        </w:r>
      </w:hyperlink>
      <w:r w:rsidR="009614D1">
        <w:rPr>
          <w:lang w:val="en-GB"/>
        </w:rPr>
        <w:t xml:space="preserve"> </w:t>
      </w:r>
    </w:p>
    <w:p w14:paraId="35142E1A" w14:textId="77777777" w:rsidR="009614D1" w:rsidRDefault="009614D1" w:rsidP="00F531D2">
      <w:pPr>
        <w:rPr>
          <w:lang w:val="en-GB"/>
        </w:rPr>
      </w:pPr>
    </w:p>
    <w:p w14:paraId="03A92FF3" w14:textId="2EC861A3" w:rsidR="00EB0EE1" w:rsidRDefault="00EB0EE1" w:rsidP="00F531D2">
      <w:pPr>
        <w:rPr>
          <w:lang w:val="en-GB"/>
        </w:rPr>
      </w:pPr>
      <w:r>
        <w:rPr>
          <w:lang w:val="en-GB"/>
        </w:rPr>
        <w:t xml:space="preserve">Exams report - </w:t>
      </w:r>
      <w:hyperlink r:id="rId80" w:history="1">
        <w:r w:rsidRPr="00EC2ABC">
          <w:rPr>
            <w:rStyle w:val="Hyperlink"/>
            <w:lang w:val="en-GB"/>
          </w:rPr>
          <w:t>https://www.multischoolscouncil.org.uk/exam-report/</w:t>
        </w:r>
      </w:hyperlink>
      <w:r>
        <w:rPr>
          <w:lang w:val="en-GB"/>
        </w:rPr>
        <w:t xml:space="preserve"> </w:t>
      </w:r>
    </w:p>
    <w:p w14:paraId="739EBCAD" w14:textId="77777777" w:rsidR="00EB0EE1" w:rsidRDefault="00EB0EE1" w:rsidP="00F531D2">
      <w:pPr>
        <w:rPr>
          <w:lang w:val="en-GB"/>
        </w:rPr>
      </w:pPr>
    </w:p>
    <w:p w14:paraId="7BCE7977" w14:textId="26503DB3" w:rsidR="00EB0EE1" w:rsidRDefault="00C350BD" w:rsidP="00F531D2">
      <w:pPr>
        <w:rPr>
          <w:lang w:val="en-GB"/>
        </w:rPr>
      </w:pPr>
      <w:r>
        <w:rPr>
          <w:lang w:val="en-GB"/>
        </w:rPr>
        <w:t xml:space="preserve">Outdoor learning PPT – Email </w:t>
      </w:r>
      <w:hyperlink r:id="rId81" w:history="1">
        <w:r w:rsidRPr="00EC2ABC">
          <w:rPr>
            <w:rStyle w:val="Hyperlink"/>
            <w:lang w:val="en-GB"/>
          </w:rPr>
          <w:t>Amy.Gair@essex.gov.uk</w:t>
        </w:r>
      </w:hyperlink>
      <w:r>
        <w:rPr>
          <w:lang w:val="en-GB"/>
        </w:rPr>
        <w:t xml:space="preserve"> </w:t>
      </w:r>
    </w:p>
    <w:p w14:paraId="30E5954A" w14:textId="77777777" w:rsidR="00C350BD" w:rsidRDefault="00C350BD" w:rsidP="00F531D2">
      <w:pPr>
        <w:rPr>
          <w:lang w:val="en-GB"/>
        </w:rPr>
      </w:pPr>
    </w:p>
    <w:p w14:paraId="0A626A10" w14:textId="62D7C8D9" w:rsidR="00C350BD" w:rsidRDefault="00C350BD" w:rsidP="00F531D2">
      <w:pPr>
        <w:rPr>
          <w:lang w:val="en-GB"/>
        </w:rPr>
      </w:pPr>
      <w:r>
        <w:rPr>
          <w:lang w:val="en-GB"/>
        </w:rPr>
        <w:t xml:space="preserve">Physical Activity PPT – Email </w:t>
      </w:r>
      <w:hyperlink r:id="rId82" w:history="1">
        <w:r w:rsidRPr="00EC2ABC">
          <w:rPr>
            <w:rStyle w:val="Hyperlink"/>
            <w:lang w:val="en-GB"/>
          </w:rPr>
          <w:t>Kayleigh.Osben@essex.gov.uk</w:t>
        </w:r>
      </w:hyperlink>
      <w:r>
        <w:rPr>
          <w:lang w:val="en-GB"/>
        </w:rPr>
        <w:t xml:space="preserve"> </w:t>
      </w:r>
    </w:p>
    <w:p w14:paraId="62B29122" w14:textId="77777777" w:rsidR="00C350BD" w:rsidRDefault="00C350BD" w:rsidP="00F531D2">
      <w:pPr>
        <w:rPr>
          <w:lang w:val="en-GB"/>
        </w:rPr>
      </w:pPr>
    </w:p>
    <w:p w14:paraId="1D6F84D8" w14:textId="3CFE6EEE" w:rsidR="00C350BD" w:rsidRDefault="00BD7EE0" w:rsidP="00F531D2">
      <w:pPr>
        <w:rPr>
          <w:lang w:val="en-GB"/>
        </w:rPr>
      </w:pPr>
      <w:r>
        <w:rPr>
          <w:lang w:val="en-GB"/>
        </w:rPr>
        <w:t xml:space="preserve">You can talk original song - </w:t>
      </w:r>
      <w:hyperlink r:id="rId83" w:history="1">
        <w:r w:rsidR="00D74380" w:rsidRPr="00EC2ABC">
          <w:rPr>
            <w:rStyle w:val="Hyperlink"/>
            <w:lang w:val="en-GB"/>
          </w:rPr>
          <w:t>https://www.youtube.com/watch?v=FPvYwCSWVsI</w:t>
        </w:r>
      </w:hyperlink>
      <w:r w:rsidR="00D74380">
        <w:rPr>
          <w:lang w:val="en-GB"/>
        </w:rPr>
        <w:t xml:space="preserve"> </w:t>
      </w:r>
    </w:p>
    <w:p w14:paraId="14728F26" w14:textId="77777777" w:rsidR="00D74380" w:rsidRDefault="00D74380" w:rsidP="00F531D2">
      <w:pPr>
        <w:rPr>
          <w:lang w:val="en-GB"/>
        </w:rPr>
      </w:pPr>
    </w:p>
    <w:p w14:paraId="7E1B95E5" w14:textId="212E79EE" w:rsidR="00D74380" w:rsidRDefault="00375800" w:rsidP="00F531D2">
      <w:pPr>
        <w:rPr>
          <w:lang w:val="en-GB"/>
        </w:rPr>
      </w:pPr>
      <w:r>
        <w:rPr>
          <w:lang w:val="en-GB"/>
        </w:rPr>
        <w:t xml:space="preserve">National Curriculum report – Email </w:t>
      </w:r>
      <w:hyperlink r:id="rId84" w:history="1">
        <w:r w:rsidRPr="00EC2ABC">
          <w:rPr>
            <w:rStyle w:val="Hyperlink"/>
            <w:lang w:val="en-GB"/>
          </w:rPr>
          <w:t>Kayleigh.Osben@essex.gov.uk</w:t>
        </w:r>
      </w:hyperlink>
      <w:r>
        <w:rPr>
          <w:lang w:val="en-GB"/>
        </w:rPr>
        <w:t xml:space="preserve"> </w:t>
      </w:r>
    </w:p>
    <w:p w14:paraId="4DA1D003" w14:textId="77777777" w:rsidR="00375800" w:rsidRDefault="00375800" w:rsidP="00F531D2">
      <w:pPr>
        <w:rPr>
          <w:lang w:val="en-GB"/>
        </w:rPr>
      </w:pPr>
    </w:p>
    <w:p w14:paraId="06813EC1" w14:textId="13040112" w:rsidR="00375800" w:rsidRDefault="006C16EA" w:rsidP="00F531D2">
      <w:pPr>
        <w:rPr>
          <w:lang w:val="en-GB"/>
        </w:rPr>
      </w:pPr>
      <w:r>
        <w:rPr>
          <w:lang w:val="en-GB"/>
        </w:rPr>
        <w:t xml:space="preserve">Inclusion PPT – Email </w:t>
      </w:r>
      <w:hyperlink r:id="rId85" w:history="1">
        <w:r w:rsidRPr="00EC2ABC">
          <w:rPr>
            <w:rStyle w:val="Hyperlink"/>
            <w:lang w:val="en-GB"/>
          </w:rPr>
          <w:t>Kierran.Pearce@essex.gov.uk</w:t>
        </w:r>
      </w:hyperlink>
      <w:r>
        <w:rPr>
          <w:lang w:val="en-GB"/>
        </w:rPr>
        <w:t xml:space="preserve"> </w:t>
      </w:r>
    </w:p>
    <w:p w14:paraId="3E8BBB1A" w14:textId="77777777" w:rsidR="006C16EA" w:rsidRDefault="006C16EA" w:rsidP="00F531D2">
      <w:pPr>
        <w:rPr>
          <w:lang w:val="en-GB"/>
        </w:rPr>
      </w:pPr>
    </w:p>
    <w:p w14:paraId="33049DF5" w14:textId="49B6904C" w:rsidR="006C16EA" w:rsidRDefault="006C16EA" w:rsidP="00F531D2">
      <w:pPr>
        <w:rPr>
          <w:lang w:val="en-GB"/>
        </w:rPr>
      </w:pPr>
      <w:r>
        <w:rPr>
          <w:lang w:val="en-GB"/>
        </w:rPr>
        <w:t xml:space="preserve">YouTube Channel - </w:t>
      </w:r>
      <w:hyperlink r:id="rId86" w:history="1">
        <w:r w:rsidR="000131D0" w:rsidRPr="00EC2ABC">
          <w:rPr>
            <w:rStyle w:val="Hyperlink"/>
            <w:lang w:val="en-GB"/>
          </w:rPr>
          <w:t>https://www.youtube.com/@themulti-schoolscouncil7380/featured</w:t>
        </w:r>
      </w:hyperlink>
      <w:r w:rsidR="000131D0">
        <w:rPr>
          <w:lang w:val="en-GB"/>
        </w:rPr>
        <w:t xml:space="preserve"> </w:t>
      </w:r>
    </w:p>
    <w:p w14:paraId="3BECC59E" w14:textId="77777777" w:rsidR="000131D0" w:rsidRDefault="000131D0" w:rsidP="00F531D2">
      <w:pPr>
        <w:rPr>
          <w:lang w:val="en-GB"/>
        </w:rPr>
      </w:pPr>
    </w:p>
    <w:p w14:paraId="3A2C9D47" w14:textId="4004C72B" w:rsidR="000131D0" w:rsidRDefault="00945DD6" w:rsidP="00F531D2">
      <w:pPr>
        <w:rPr>
          <w:lang w:val="en-GB"/>
        </w:rPr>
      </w:pPr>
      <w:r>
        <w:rPr>
          <w:lang w:val="en-GB"/>
        </w:rPr>
        <w:t>Happiness</w:t>
      </w:r>
      <w:r w:rsidR="000131D0">
        <w:rPr>
          <w:lang w:val="en-GB"/>
        </w:rPr>
        <w:t xml:space="preserve"> report – Email </w:t>
      </w:r>
      <w:hyperlink r:id="rId87" w:history="1">
        <w:r w:rsidR="000131D0" w:rsidRPr="00EC2ABC">
          <w:rPr>
            <w:rStyle w:val="Hyperlink"/>
            <w:lang w:val="en-GB"/>
          </w:rPr>
          <w:t>Amy.gair@essex.gov.uk</w:t>
        </w:r>
      </w:hyperlink>
      <w:r w:rsidR="000131D0">
        <w:rPr>
          <w:lang w:val="en-GB"/>
        </w:rPr>
        <w:t xml:space="preserve"> </w:t>
      </w:r>
    </w:p>
    <w:p w14:paraId="1019739F" w14:textId="77777777" w:rsidR="00945DD6" w:rsidRDefault="00945DD6" w:rsidP="00F531D2">
      <w:pPr>
        <w:rPr>
          <w:lang w:val="en-GB"/>
        </w:rPr>
      </w:pPr>
    </w:p>
    <w:p w14:paraId="21244ADB" w14:textId="488C7FBD" w:rsidR="00945DD6" w:rsidRDefault="00945DD6" w:rsidP="00F531D2">
      <w:pPr>
        <w:rPr>
          <w:lang w:val="en-GB"/>
        </w:rPr>
      </w:pPr>
      <w:r>
        <w:rPr>
          <w:lang w:val="en-GB"/>
        </w:rPr>
        <w:t>Information on our</w:t>
      </w:r>
      <w:r w:rsidR="00F8096D">
        <w:rPr>
          <w:lang w:val="en-GB"/>
        </w:rPr>
        <w:t xml:space="preserve"> young people’s</w:t>
      </w:r>
      <w:r>
        <w:rPr>
          <w:lang w:val="en-GB"/>
        </w:rPr>
        <w:t xml:space="preserve"> delivery sessions – Email </w:t>
      </w:r>
      <w:hyperlink r:id="rId88" w:history="1">
        <w:r w:rsidRPr="00EC2ABC">
          <w:rPr>
            <w:rStyle w:val="Hyperlink"/>
            <w:lang w:val="en-GB"/>
          </w:rPr>
          <w:t>Kierran.Pearce@essex.gov.uk</w:t>
        </w:r>
      </w:hyperlink>
      <w:r>
        <w:rPr>
          <w:lang w:val="en-GB"/>
        </w:rPr>
        <w:t xml:space="preserve"> </w:t>
      </w:r>
    </w:p>
    <w:p w14:paraId="4E2B9DB2" w14:textId="6AF733D7" w:rsidR="00945DD6" w:rsidRDefault="00945DD6" w:rsidP="00F531D2">
      <w:pPr>
        <w:rPr>
          <w:lang w:val="en-GB"/>
        </w:rPr>
      </w:pPr>
    </w:p>
    <w:p w14:paraId="0CD1D62D" w14:textId="3EF34197" w:rsidR="00945DD6" w:rsidRDefault="00945DD6" w:rsidP="00F531D2">
      <w:pPr>
        <w:rPr>
          <w:lang w:val="en-GB"/>
        </w:rPr>
      </w:pPr>
      <w:r>
        <w:rPr>
          <w:lang w:val="en-GB"/>
        </w:rPr>
        <w:t xml:space="preserve">Information on our staff </w:t>
      </w:r>
      <w:r w:rsidR="00F8096D">
        <w:rPr>
          <w:lang w:val="en-GB"/>
        </w:rPr>
        <w:t xml:space="preserve">delivery sessions – Email </w:t>
      </w:r>
      <w:hyperlink r:id="rId89" w:history="1">
        <w:r w:rsidR="00F8096D" w:rsidRPr="00EC2ABC">
          <w:rPr>
            <w:rStyle w:val="Hyperlink"/>
            <w:lang w:val="en-GB"/>
          </w:rPr>
          <w:t>Kierran.Pearce@essex.gov.uk</w:t>
        </w:r>
      </w:hyperlink>
      <w:r w:rsidR="00F8096D">
        <w:rPr>
          <w:lang w:val="en-GB"/>
        </w:rPr>
        <w:t xml:space="preserve"> </w:t>
      </w:r>
    </w:p>
    <w:p w14:paraId="7E3B6A56" w14:textId="77777777" w:rsidR="000631A0" w:rsidRDefault="000631A0" w:rsidP="00F531D2">
      <w:pPr>
        <w:rPr>
          <w:lang w:val="en-GB"/>
        </w:rPr>
      </w:pPr>
    </w:p>
    <w:p w14:paraId="59B28882" w14:textId="6F22F9AC" w:rsidR="000631A0" w:rsidRDefault="000631A0" w:rsidP="00F531D2">
      <w:pPr>
        <w:rPr>
          <w:lang w:val="en-GB"/>
        </w:rPr>
      </w:pPr>
      <w:r>
        <w:rPr>
          <w:lang w:val="en-GB"/>
        </w:rPr>
        <w:t xml:space="preserve">Facebook - </w:t>
      </w:r>
      <w:hyperlink r:id="rId90" w:history="1">
        <w:r w:rsidR="00E51110" w:rsidRPr="00F2754C">
          <w:rPr>
            <w:rStyle w:val="Hyperlink"/>
            <w:lang w:val="en-GB"/>
          </w:rPr>
          <w:t>https://www.facebook.com/multischools</w:t>
        </w:r>
      </w:hyperlink>
      <w:r w:rsidR="00E51110">
        <w:rPr>
          <w:lang w:val="en-GB"/>
        </w:rPr>
        <w:t xml:space="preserve"> </w:t>
      </w:r>
    </w:p>
    <w:p w14:paraId="461A0F96" w14:textId="77777777" w:rsidR="00E51110" w:rsidRDefault="00E51110" w:rsidP="00F531D2">
      <w:pPr>
        <w:rPr>
          <w:lang w:val="en-GB"/>
        </w:rPr>
      </w:pPr>
    </w:p>
    <w:p w14:paraId="2C1B4EA2" w14:textId="2826D26D" w:rsidR="00E51110" w:rsidRDefault="00E51110" w:rsidP="00F531D2">
      <w:pPr>
        <w:rPr>
          <w:lang w:val="en-GB"/>
        </w:rPr>
      </w:pPr>
      <w:r>
        <w:rPr>
          <w:lang w:val="en-GB"/>
        </w:rPr>
        <w:t xml:space="preserve">Instagram - </w:t>
      </w:r>
      <w:hyperlink r:id="rId91" w:history="1">
        <w:r w:rsidR="00CB2885" w:rsidRPr="00F2754C">
          <w:rPr>
            <w:rStyle w:val="Hyperlink"/>
            <w:lang w:val="en-GB"/>
          </w:rPr>
          <w:t>https://www.instagram.com/the_multischools_council/?hl=en</w:t>
        </w:r>
      </w:hyperlink>
      <w:r w:rsidR="00CB2885">
        <w:rPr>
          <w:lang w:val="en-GB"/>
        </w:rPr>
        <w:t xml:space="preserve"> </w:t>
      </w:r>
    </w:p>
    <w:p w14:paraId="0313BCFA" w14:textId="77777777" w:rsidR="00CB2885" w:rsidRDefault="00CB2885" w:rsidP="00F531D2">
      <w:pPr>
        <w:rPr>
          <w:lang w:val="en-GB"/>
        </w:rPr>
      </w:pPr>
    </w:p>
    <w:p w14:paraId="2CFAE8C1" w14:textId="1F2B44F4" w:rsidR="00CB2885" w:rsidRDefault="00CB2885" w:rsidP="00F531D2">
      <w:pPr>
        <w:rPr>
          <w:lang w:val="en-GB"/>
        </w:rPr>
      </w:pPr>
      <w:r>
        <w:rPr>
          <w:lang w:val="en-GB"/>
        </w:rPr>
        <w:t xml:space="preserve">Video feedback - </w:t>
      </w:r>
      <w:hyperlink r:id="rId92" w:history="1">
        <w:r w:rsidR="007E52E4" w:rsidRPr="00F2754C">
          <w:rPr>
            <w:rStyle w:val="Hyperlink"/>
            <w:lang w:val="en-GB"/>
          </w:rPr>
          <w:t>https://www.multischoolscouncil.org.uk/our-videos/</w:t>
        </w:r>
      </w:hyperlink>
      <w:r w:rsidR="007E52E4">
        <w:rPr>
          <w:lang w:val="en-GB"/>
        </w:rPr>
        <w:t xml:space="preserve"> </w:t>
      </w:r>
    </w:p>
    <w:p w14:paraId="2187AB92" w14:textId="77777777" w:rsidR="00BC2FB0" w:rsidRDefault="00BC2FB0" w:rsidP="00F531D2">
      <w:pPr>
        <w:rPr>
          <w:lang w:val="en-GB"/>
        </w:rPr>
      </w:pPr>
    </w:p>
    <w:p w14:paraId="2B4436ED" w14:textId="7F84E640" w:rsidR="00BC2FB0" w:rsidRDefault="00BC2FB0" w:rsidP="00F531D2">
      <w:pPr>
        <w:rPr>
          <w:lang w:val="en-GB"/>
        </w:rPr>
      </w:pPr>
      <w:r>
        <w:rPr>
          <w:lang w:val="en-GB"/>
        </w:rPr>
        <w:t xml:space="preserve">School feedback – Email </w:t>
      </w:r>
      <w:hyperlink r:id="rId93" w:history="1">
        <w:r w:rsidRPr="00186908">
          <w:rPr>
            <w:rStyle w:val="Hyperlink"/>
            <w:lang w:val="en-GB"/>
          </w:rPr>
          <w:t>Kierran.pearce@essex.gov.uk</w:t>
        </w:r>
      </w:hyperlink>
      <w:r>
        <w:rPr>
          <w:lang w:val="en-GB"/>
        </w:rPr>
        <w:t xml:space="preserve"> </w:t>
      </w:r>
    </w:p>
    <w:p w14:paraId="75FEB8F0" w14:textId="77777777" w:rsidR="0098790E" w:rsidRDefault="0098790E" w:rsidP="00F531D2">
      <w:pPr>
        <w:rPr>
          <w:lang w:val="en-GB"/>
        </w:rPr>
      </w:pPr>
    </w:p>
    <w:p w14:paraId="38D3BEC4" w14:textId="59E3A63E" w:rsidR="0098790E" w:rsidRDefault="0098790E" w:rsidP="00F531D2">
      <w:pPr>
        <w:rPr>
          <w:lang w:val="en-GB"/>
        </w:rPr>
      </w:pPr>
      <w:r>
        <w:rPr>
          <w:lang w:val="en-GB"/>
        </w:rPr>
        <w:t xml:space="preserve">PACT - </w:t>
      </w:r>
      <w:hyperlink r:id="rId94" w:history="1">
        <w:r w:rsidRPr="007E4B01">
          <w:rPr>
            <w:rStyle w:val="Hyperlink"/>
            <w:lang w:val="en-GB"/>
          </w:rPr>
          <w:t>https://www.pactforautism.org.uk/</w:t>
        </w:r>
      </w:hyperlink>
      <w:r>
        <w:rPr>
          <w:lang w:val="en-GB"/>
        </w:rPr>
        <w:t xml:space="preserve"> </w:t>
      </w:r>
    </w:p>
    <w:p w14:paraId="60E58FE8" w14:textId="7D737D1C" w:rsidR="00CE0770" w:rsidRDefault="00CE0770" w:rsidP="00F531D2">
      <w:pPr>
        <w:rPr>
          <w:lang w:val="en-GB"/>
        </w:rPr>
      </w:pPr>
    </w:p>
    <w:p w14:paraId="047FFAD5" w14:textId="3E34EA23" w:rsidR="00CE0770" w:rsidRDefault="00CE0770" w:rsidP="00F531D2">
      <w:pPr>
        <w:rPr>
          <w:lang w:val="en-GB"/>
        </w:rPr>
      </w:pPr>
      <w:r>
        <w:rPr>
          <w:lang w:val="en-GB"/>
        </w:rPr>
        <w:lastRenderedPageBreak/>
        <w:t xml:space="preserve">Dyspraxia foundation - </w:t>
      </w:r>
      <w:hyperlink r:id="rId95" w:history="1">
        <w:r w:rsidRPr="007E4B01">
          <w:rPr>
            <w:rStyle w:val="Hyperlink"/>
            <w:lang w:val="en-GB"/>
          </w:rPr>
          <w:t>https://www.dyspraxiafoundation.org.uk/</w:t>
        </w:r>
      </w:hyperlink>
      <w:r>
        <w:rPr>
          <w:lang w:val="en-GB"/>
        </w:rPr>
        <w:t xml:space="preserve"> </w:t>
      </w:r>
    </w:p>
    <w:p w14:paraId="69274A29" w14:textId="1F7929C4" w:rsidR="001962D8" w:rsidRDefault="001962D8" w:rsidP="00F531D2">
      <w:pPr>
        <w:rPr>
          <w:lang w:val="en-GB"/>
        </w:rPr>
      </w:pPr>
    </w:p>
    <w:p w14:paraId="77FD65D4" w14:textId="5073ED4B" w:rsidR="001962D8" w:rsidRDefault="001962D8" w:rsidP="00F531D2">
      <w:pPr>
        <w:rPr>
          <w:lang w:val="en-GB"/>
        </w:rPr>
      </w:pPr>
      <w:r>
        <w:rPr>
          <w:lang w:val="en-GB"/>
        </w:rPr>
        <w:t xml:space="preserve">National autistic society - </w:t>
      </w:r>
      <w:hyperlink r:id="rId96" w:history="1">
        <w:r w:rsidRPr="007E4B01">
          <w:rPr>
            <w:rStyle w:val="Hyperlink"/>
            <w:lang w:val="en-GB"/>
          </w:rPr>
          <w:t>https://www.autism.org.uk/</w:t>
        </w:r>
      </w:hyperlink>
      <w:r>
        <w:rPr>
          <w:lang w:val="en-GB"/>
        </w:rPr>
        <w:t xml:space="preserve"> </w:t>
      </w:r>
    </w:p>
    <w:p w14:paraId="2EC9513F" w14:textId="77777777" w:rsidR="00C236BC" w:rsidRDefault="00C236BC" w:rsidP="00F531D2">
      <w:pPr>
        <w:rPr>
          <w:lang w:val="en-GB"/>
        </w:rPr>
      </w:pPr>
    </w:p>
    <w:p w14:paraId="0D1B2C3F" w14:textId="43B4992C" w:rsidR="00C236BC" w:rsidRDefault="00C236BC" w:rsidP="00F531D2">
      <w:pPr>
        <w:rPr>
          <w:lang w:val="en-GB"/>
        </w:rPr>
      </w:pPr>
      <w:r>
        <w:rPr>
          <w:lang w:val="en-GB"/>
        </w:rPr>
        <w:t xml:space="preserve">KIDS - </w:t>
      </w:r>
      <w:hyperlink r:id="rId97" w:history="1">
        <w:r w:rsidRPr="00961CF1">
          <w:rPr>
            <w:rStyle w:val="Hyperlink"/>
            <w:lang w:val="en-GB"/>
          </w:rPr>
          <w:t>https://www.kids.org.uk/</w:t>
        </w:r>
      </w:hyperlink>
      <w:r>
        <w:rPr>
          <w:lang w:val="en-GB"/>
        </w:rPr>
        <w:t xml:space="preserve"> </w:t>
      </w:r>
      <w:r w:rsidR="00A1466D">
        <w:rPr>
          <w:lang w:val="en-GB"/>
        </w:rPr>
        <w:t xml:space="preserve">&amp; </w:t>
      </w:r>
      <w:hyperlink r:id="rId98" w:anchor=":~:text=The%20Kids%20Autism%20Hub%20is,autism%20guides" w:history="1">
        <w:r w:rsidR="00A1466D" w:rsidRPr="00961CF1">
          <w:rPr>
            <w:rStyle w:val="Hyperlink"/>
            <w:lang w:val="en-GB"/>
          </w:rPr>
          <w:t>https://send.essex.gov.uk/search-support-groups-and-activities/kids-autism-hub#:~:text=The%20Kids%20Autism%20Hub%20is,autism%20guides</w:t>
        </w:r>
      </w:hyperlink>
      <w:r w:rsidR="00A1466D">
        <w:rPr>
          <w:lang w:val="en-GB"/>
        </w:rPr>
        <w:t xml:space="preserve"> </w:t>
      </w:r>
    </w:p>
    <w:p w14:paraId="6D078A9A" w14:textId="77777777" w:rsidR="000A7EEA" w:rsidRDefault="000A7EEA" w:rsidP="00F531D2">
      <w:pPr>
        <w:rPr>
          <w:lang w:val="en-GB"/>
        </w:rPr>
      </w:pPr>
    </w:p>
    <w:p w14:paraId="74211F7B" w14:textId="6856B678" w:rsidR="000A7EEA" w:rsidRDefault="000A7EEA" w:rsidP="00F531D2">
      <w:pPr>
        <w:rPr>
          <w:lang w:val="en-GB"/>
        </w:rPr>
      </w:pPr>
      <w:r>
        <w:rPr>
          <w:lang w:val="en-GB"/>
        </w:rPr>
        <w:t xml:space="preserve">Waiting for an assessment </w:t>
      </w:r>
      <w:r w:rsidR="00C45E33">
        <w:rPr>
          <w:lang w:val="en-GB"/>
        </w:rPr>
        <w:t xml:space="preserve">PPT – Email </w:t>
      </w:r>
      <w:hyperlink r:id="rId99" w:history="1">
        <w:r w:rsidR="00C45E33" w:rsidRPr="00961CF1">
          <w:rPr>
            <w:rStyle w:val="Hyperlink"/>
            <w:lang w:val="en-GB"/>
          </w:rPr>
          <w:t>Kierran.pearce@essex.gov.uk</w:t>
        </w:r>
      </w:hyperlink>
      <w:r w:rsidR="00C45E33">
        <w:rPr>
          <w:lang w:val="en-GB"/>
        </w:rPr>
        <w:t xml:space="preserve"> </w:t>
      </w:r>
    </w:p>
    <w:p w14:paraId="0CA98577" w14:textId="77777777" w:rsidR="0036768F" w:rsidRDefault="0036768F" w:rsidP="00F531D2">
      <w:pPr>
        <w:rPr>
          <w:lang w:val="en-GB"/>
        </w:rPr>
      </w:pPr>
    </w:p>
    <w:p w14:paraId="4FEDAF9B" w14:textId="6EFD4737" w:rsidR="0036768F" w:rsidRDefault="0036768F" w:rsidP="00F531D2">
      <w:pPr>
        <w:rPr>
          <w:lang w:val="en-GB"/>
        </w:rPr>
      </w:pPr>
      <w:r>
        <w:rPr>
          <w:lang w:val="en-GB"/>
        </w:rPr>
        <w:t xml:space="preserve">Youth Sports Trust - </w:t>
      </w:r>
      <w:hyperlink r:id="rId100" w:history="1">
        <w:r w:rsidRPr="00961CF1">
          <w:rPr>
            <w:rStyle w:val="Hyperlink"/>
            <w:lang w:val="en-GB"/>
          </w:rPr>
          <w:t>https://www.youthsporttrust.org/</w:t>
        </w:r>
      </w:hyperlink>
      <w:r>
        <w:rPr>
          <w:lang w:val="en-GB"/>
        </w:rPr>
        <w:t xml:space="preserve"> </w:t>
      </w:r>
    </w:p>
    <w:p w14:paraId="68997FED" w14:textId="77777777" w:rsidR="0066263D" w:rsidRDefault="0066263D" w:rsidP="00F531D2">
      <w:pPr>
        <w:rPr>
          <w:lang w:val="en-GB"/>
        </w:rPr>
      </w:pPr>
    </w:p>
    <w:p w14:paraId="636728D7" w14:textId="6A9D2E38" w:rsidR="0066263D" w:rsidRDefault="0066263D" w:rsidP="00F531D2">
      <w:pPr>
        <w:rPr>
          <w:lang w:val="en-GB"/>
        </w:rPr>
      </w:pPr>
      <w:r>
        <w:rPr>
          <w:lang w:val="en-GB"/>
        </w:rPr>
        <w:t xml:space="preserve">Council for disabled children - </w:t>
      </w:r>
      <w:hyperlink r:id="rId101" w:history="1">
        <w:r w:rsidRPr="00961CF1">
          <w:rPr>
            <w:rStyle w:val="Hyperlink"/>
            <w:lang w:val="en-GB"/>
          </w:rPr>
          <w:t>https://councilfordisabledchildren.org.uk/</w:t>
        </w:r>
      </w:hyperlink>
      <w:r>
        <w:rPr>
          <w:lang w:val="en-GB"/>
        </w:rPr>
        <w:t xml:space="preserve"> </w:t>
      </w:r>
    </w:p>
    <w:p w14:paraId="113E228C" w14:textId="77777777" w:rsidR="007A71F6" w:rsidRDefault="007A71F6" w:rsidP="00F531D2">
      <w:pPr>
        <w:rPr>
          <w:lang w:val="en-GB"/>
        </w:rPr>
      </w:pPr>
    </w:p>
    <w:p w14:paraId="40AD1324" w14:textId="1B8D1F82" w:rsidR="007A71F6" w:rsidRDefault="00DE7262" w:rsidP="00F531D2">
      <w:pPr>
        <w:rPr>
          <w:lang w:val="en-GB"/>
        </w:rPr>
      </w:pPr>
      <w:r>
        <w:rPr>
          <w:lang w:val="en-GB"/>
        </w:rPr>
        <w:t xml:space="preserve">Voices of the East - </w:t>
      </w:r>
      <w:hyperlink r:id="rId102" w:history="1">
        <w:r w:rsidRPr="003E63A6">
          <w:rPr>
            <w:rStyle w:val="Hyperlink"/>
            <w:lang w:val="en-GB"/>
          </w:rPr>
          <w:t>https://www.youtube.com/channel/UCUxCphQy5IPCmy50wEWQQNg</w:t>
        </w:r>
      </w:hyperlink>
      <w:r>
        <w:rPr>
          <w:lang w:val="en-GB"/>
        </w:rPr>
        <w:t xml:space="preserve"> </w:t>
      </w:r>
    </w:p>
    <w:p w14:paraId="00E7A8FA" w14:textId="77777777" w:rsidR="00854D10" w:rsidRDefault="00854D10" w:rsidP="00F531D2">
      <w:pPr>
        <w:rPr>
          <w:lang w:val="en-GB"/>
        </w:rPr>
      </w:pPr>
    </w:p>
    <w:p w14:paraId="07943C54" w14:textId="3B59B478" w:rsidR="00854D10" w:rsidRDefault="00854D10" w:rsidP="00F531D2">
      <w:pPr>
        <w:rPr>
          <w:lang w:val="en-GB"/>
        </w:rPr>
      </w:pPr>
      <w:r>
        <w:rPr>
          <w:lang w:val="en-GB"/>
        </w:rPr>
        <w:t xml:space="preserve">Good practice seekers PPT – Email </w:t>
      </w:r>
      <w:hyperlink r:id="rId103" w:history="1">
        <w:r w:rsidRPr="00D33D94">
          <w:rPr>
            <w:rStyle w:val="Hyperlink"/>
            <w:lang w:val="en-GB"/>
          </w:rPr>
          <w:t>Kayleigh.Osben@essex.gov.uk</w:t>
        </w:r>
      </w:hyperlink>
      <w:r>
        <w:rPr>
          <w:lang w:val="en-GB"/>
        </w:rPr>
        <w:t xml:space="preserve"> </w:t>
      </w:r>
    </w:p>
    <w:p w14:paraId="345F72B5" w14:textId="77777777" w:rsidR="00E777E1" w:rsidRDefault="00E777E1" w:rsidP="00F531D2">
      <w:pPr>
        <w:rPr>
          <w:lang w:val="en-GB"/>
        </w:rPr>
      </w:pPr>
    </w:p>
    <w:p w14:paraId="0B82F25A" w14:textId="5B9C8386" w:rsidR="00E777E1" w:rsidRDefault="00E777E1" w:rsidP="00F531D2">
      <w:pPr>
        <w:rPr>
          <w:lang w:val="en-GB"/>
        </w:rPr>
      </w:pPr>
      <w:r>
        <w:rPr>
          <w:lang w:val="en-GB"/>
        </w:rPr>
        <w:t>SENCO</w:t>
      </w:r>
      <w:r w:rsidR="00417C47">
        <w:rPr>
          <w:lang w:val="en-GB"/>
        </w:rPr>
        <w:t xml:space="preserve">’s PPT – Email </w:t>
      </w:r>
      <w:hyperlink r:id="rId104" w:history="1">
        <w:r w:rsidR="00417C47" w:rsidRPr="00D33D94">
          <w:rPr>
            <w:rStyle w:val="Hyperlink"/>
            <w:lang w:val="en-GB"/>
          </w:rPr>
          <w:t>Kayleigh.Osben@essex.gov.uk</w:t>
        </w:r>
      </w:hyperlink>
      <w:r w:rsidR="00417C47">
        <w:rPr>
          <w:lang w:val="en-GB"/>
        </w:rPr>
        <w:t xml:space="preserve"> </w:t>
      </w:r>
    </w:p>
    <w:p w14:paraId="14ED41EF" w14:textId="77777777" w:rsidR="00854D10" w:rsidRDefault="00854D10" w:rsidP="00F531D2">
      <w:pPr>
        <w:rPr>
          <w:lang w:val="en-GB"/>
        </w:rPr>
      </w:pPr>
    </w:p>
    <w:p w14:paraId="7350AB21" w14:textId="557A07DC" w:rsidR="001C5B89" w:rsidRDefault="001C5B89" w:rsidP="00F531D2">
      <w:pPr>
        <w:rPr>
          <w:lang w:val="en-GB"/>
        </w:rPr>
      </w:pPr>
      <w:r>
        <w:rPr>
          <w:lang w:val="en-GB"/>
        </w:rPr>
        <w:t xml:space="preserve">School attendance report – </w:t>
      </w:r>
      <w:hyperlink r:id="rId105" w:history="1">
        <w:r w:rsidR="00C113AE" w:rsidRPr="00D33D94">
          <w:rPr>
            <w:rStyle w:val="Hyperlink"/>
            <w:lang w:val="en-GB"/>
          </w:rPr>
          <w:t>https://www.multischoolscouncil.org.uk/attendance-report/</w:t>
        </w:r>
      </w:hyperlink>
      <w:r w:rsidR="00C113AE">
        <w:rPr>
          <w:lang w:val="en-GB"/>
        </w:rPr>
        <w:t xml:space="preserve"> </w:t>
      </w:r>
    </w:p>
    <w:p w14:paraId="545FFDA9" w14:textId="77777777" w:rsidR="00E27887" w:rsidRDefault="00E27887" w:rsidP="00F531D2">
      <w:pPr>
        <w:rPr>
          <w:lang w:val="en-GB"/>
        </w:rPr>
      </w:pPr>
    </w:p>
    <w:p w14:paraId="02757139" w14:textId="3CD90FEA" w:rsidR="00E27887" w:rsidRDefault="00E27887" w:rsidP="00F531D2">
      <w:pPr>
        <w:rPr>
          <w:lang w:val="en-GB"/>
        </w:rPr>
      </w:pPr>
      <w:r>
        <w:rPr>
          <w:lang w:val="en-GB"/>
        </w:rPr>
        <w:t xml:space="preserve">Alternative provision report – Email </w:t>
      </w:r>
      <w:hyperlink r:id="rId106" w:history="1">
        <w:r w:rsidRPr="00D33D94">
          <w:rPr>
            <w:rStyle w:val="Hyperlink"/>
            <w:lang w:val="en-GB"/>
          </w:rPr>
          <w:t>Amy.Gair@essex.gov.uk</w:t>
        </w:r>
      </w:hyperlink>
      <w:r>
        <w:rPr>
          <w:lang w:val="en-GB"/>
        </w:rPr>
        <w:t xml:space="preserve"> </w:t>
      </w:r>
    </w:p>
    <w:p w14:paraId="12D0BCFE" w14:textId="77777777" w:rsidR="00E27887" w:rsidRDefault="00E27887" w:rsidP="00F531D2">
      <w:pPr>
        <w:rPr>
          <w:lang w:val="en-GB"/>
        </w:rPr>
      </w:pPr>
    </w:p>
    <w:p w14:paraId="2BBD3918" w14:textId="1EF093E2" w:rsidR="00E27887" w:rsidRDefault="00A52744" w:rsidP="00F531D2">
      <w:pPr>
        <w:rPr>
          <w:lang w:val="en-GB"/>
        </w:rPr>
      </w:pPr>
      <w:r>
        <w:rPr>
          <w:lang w:val="en-GB"/>
        </w:rPr>
        <w:t xml:space="preserve">SEND football league (coming soon) - </w:t>
      </w:r>
      <w:hyperlink r:id="rId107" w:history="1">
        <w:r w:rsidRPr="00D33D94">
          <w:rPr>
            <w:rStyle w:val="Hyperlink"/>
            <w:lang w:val="en-GB"/>
          </w:rPr>
          <w:t>https://www.essexfa.com/cups-and-competitions/schools-cups</w:t>
        </w:r>
      </w:hyperlink>
      <w:r>
        <w:rPr>
          <w:lang w:val="en-GB"/>
        </w:rPr>
        <w:t xml:space="preserve"> </w:t>
      </w:r>
    </w:p>
    <w:p w14:paraId="44284912" w14:textId="77777777" w:rsidR="00854D10" w:rsidRDefault="00854D10" w:rsidP="00F531D2">
      <w:pPr>
        <w:rPr>
          <w:lang w:val="en-GB"/>
        </w:rPr>
      </w:pPr>
    </w:p>
    <w:p w14:paraId="5D09D5E2" w14:textId="77777777" w:rsidR="00854D10" w:rsidRDefault="00854D10" w:rsidP="00F531D2">
      <w:pPr>
        <w:rPr>
          <w:lang w:val="en-GB"/>
        </w:rPr>
      </w:pPr>
    </w:p>
    <w:p w14:paraId="027B6AAB" w14:textId="5CDB1D8F" w:rsidR="00854D10" w:rsidRDefault="00854D10" w:rsidP="00F531D2">
      <w:pPr>
        <w:rPr>
          <w:lang w:val="en-GB"/>
        </w:rPr>
      </w:pPr>
      <w:r>
        <w:rPr>
          <w:lang w:val="en-GB"/>
        </w:rPr>
        <w:t xml:space="preserve">  </w:t>
      </w:r>
    </w:p>
    <w:p w14:paraId="228CCF95" w14:textId="77777777" w:rsidR="00C45E33" w:rsidRDefault="00C45E33" w:rsidP="00F531D2">
      <w:pPr>
        <w:rPr>
          <w:lang w:val="en-GB"/>
        </w:rPr>
      </w:pPr>
    </w:p>
    <w:p w14:paraId="34510F8E" w14:textId="77777777" w:rsidR="00C45E33" w:rsidRDefault="00C45E33" w:rsidP="00F531D2">
      <w:pPr>
        <w:rPr>
          <w:lang w:val="en-GB"/>
        </w:rPr>
      </w:pPr>
    </w:p>
    <w:p w14:paraId="15DDC729" w14:textId="77777777" w:rsidR="00945DD6" w:rsidRDefault="00945DD6" w:rsidP="00F531D2">
      <w:pPr>
        <w:rPr>
          <w:lang w:val="en-GB"/>
        </w:rPr>
      </w:pPr>
    </w:p>
    <w:p w14:paraId="2087FD39" w14:textId="77777777" w:rsidR="00945DD6" w:rsidRDefault="00945DD6" w:rsidP="00F531D2">
      <w:pPr>
        <w:rPr>
          <w:lang w:val="en-GB"/>
        </w:rPr>
      </w:pPr>
    </w:p>
    <w:p w14:paraId="73F87A9F" w14:textId="77777777" w:rsidR="00375800" w:rsidRDefault="00375800" w:rsidP="00F531D2">
      <w:pPr>
        <w:rPr>
          <w:lang w:val="en-GB"/>
        </w:rPr>
      </w:pPr>
    </w:p>
    <w:p w14:paraId="737338E5" w14:textId="77777777" w:rsidR="00375800" w:rsidRPr="00F7158B" w:rsidRDefault="00375800" w:rsidP="00F531D2">
      <w:pPr>
        <w:rPr>
          <w:lang w:val="en-GB"/>
        </w:rPr>
      </w:pPr>
    </w:p>
    <w:p w14:paraId="548A6E50" w14:textId="77777777" w:rsidR="00741C83" w:rsidRPr="00F531D2" w:rsidRDefault="00741C83" w:rsidP="00F531D2">
      <w:pPr>
        <w:rPr>
          <w:lang w:val="en-GB"/>
        </w:rPr>
      </w:pPr>
    </w:p>
    <w:sectPr w:rsidR="00741C83" w:rsidRPr="00F531D2" w:rsidSect="00A31A5B">
      <w:footerReference w:type="even" r:id="rId108"/>
      <w:footerReference w:type="default" r:id="rId109"/>
      <w:pgSz w:w="11906" w:h="16838" w:code="9"/>
      <w:pgMar w:top="720" w:right="624" w:bottom="1077" w:left="624" w:header="709" w:footer="43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8F8E3A" w14:textId="77777777" w:rsidR="007334BE" w:rsidRDefault="007334BE" w:rsidP="001205A1">
      <w:r>
        <w:separator/>
      </w:r>
    </w:p>
  </w:endnote>
  <w:endnote w:type="continuationSeparator" w:id="0">
    <w:p w14:paraId="0935F7ED" w14:textId="77777777" w:rsidR="007334BE" w:rsidRDefault="007334BE" w:rsidP="001205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97884697"/>
      <w:docPartObj>
        <w:docPartGallery w:val="Page Numbers (Bottom of Page)"/>
        <w:docPartUnique/>
      </w:docPartObj>
    </w:sdtPr>
    <w:sdtContent>
      <w:p w14:paraId="501D6871" w14:textId="77777777" w:rsidR="001205A1" w:rsidRDefault="001205A1" w:rsidP="001739D4">
        <w:pPr>
          <w:pStyle w:val="Footer"/>
          <w:framePr w:wrap="none" w:vAnchor="text" w:hAnchor="margin" w:xAlign="right" w:y="1"/>
          <w:rPr>
            <w:rStyle w:val="PageNumber"/>
          </w:rPr>
        </w:pPr>
        <w:r>
          <w:rPr>
            <w:rStyle w:val="PageNumber"/>
            <w:lang w:val="en-GB" w:bidi="en-GB"/>
          </w:rPr>
          <w:fldChar w:fldCharType="begin"/>
        </w:r>
        <w:r>
          <w:rPr>
            <w:rStyle w:val="PageNumber"/>
            <w:lang w:val="en-GB" w:bidi="en-GB"/>
          </w:rPr>
          <w:instrText xml:space="preserve"> PAGE </w:instrText>
        </w:r>
        <w:r>
          <w:rPr>
            <w:rStyle w:val="PageNumber"/>
            <w:lang w:val="en-GB" w:bidi="en-GB"/>
          </w:rPr>
          <w:fldChar w:fldCharType="separate"/>
        </w:r>
        <w:r w:rsidR="007B0740">
          <w:rPr>
            <w:rStyle w:val="PageNumber"/>
            <w:noProof/>
            <w:lang w:val="en-GB" w:bidi="en-GB"/>
          </w:rPr>
          <w:t>2</w:t>
        </w:r>
        <w:r>
          <w:rPr>
            <w:rStyle w:val="PageNumber"/>
            <w:lang w:val="en-GB" w:bidi="en-GB"/>
          </w:rPr>
          <w:fldChar w:fldCharType="end"/>
        </w:r>
      </w:p>
    </w:sdtContent>
  </w:sdt>
  <w:p w14:paraId="133C86B4" w14:textId="77777777" w:rsidR="001205A1" w:rsidRDefault="001205A1" w:rsidP="001205A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noProof/>
        <w:lang w:val="en-GB"/>
      </w:rPr>
      <w:id w:val="-1041358343"/>
      <w:docPartObj>
        <w:docPartGallery w:val="Page Numbers (Bottom of Page)"/>
        <w:docPartUnique/>
      </w:docPartObj>
    </w:sdtPr>
    <w:sdtContent>
      <w:p w14:paraId="200E62C3" w14:textId="77777777" w:rsidR="001205A1" w:rsidRPr="00F50E51" w:rsidRDefault="001205A1" w:rsidP="001739D4">
        <w:pPr>
          <w:pStyle w:val="Footer"/>
          <w:framePr w:wrap="none" w:vAnchor="text" w:hAnchor="margin" w:xAlign="right" w:y="1"/>
          <w:rPr>
            <w:rStyle w:val="PageNumber"/>
            <w:noProof/>
            <w:lang w:val="en-GB"/>
          </w:rPr>
        </w:pPr>
        <w:r w:rsidRPr="00F50E51">
          <w:rPr>
            <w:rStyle w:val="PageNumber"/>
            <w:noProof/>
            <w:lang w:val="en-GB" w:bidi="en-GB"/>
          </w:rPr>
          <w:fldChar w:fldCharType="begin"/>
        </w:r>
        <w:r w:rsidRPr="00F50E51">
          <w:rPr>
            <w:rStyle w:val="PageNumber"/>
            <w:noProof/>
            <w:lang w:val="en-GB" w:bidi="en-GB"/>
          </w:rPr>
          <w:instrText xml:space="preserve"> PAGE </w:instrText>
        </w:r>
        <w:r w:rsidRPr="00F50E51">
          <w:rPr>
            <w:rStyle w:val="PageNumber"/>
            <w:noProof/>
            <w:lang w:val="en-GB" w:bidi="en-GB"/>
          </w:rPr>
          <w:fldChar w:fldCharType="separate"/>
        </w:r>
        <w:r w:rsidR="00A84125" w:rsidRPr="00F50E51">
          <w:rPr>
            <w:rStyle w:val="PageNumber"/>
            <w:noProof/>
            <w:lang w:val="en-GB" w:bidi="en-GB"/>
          </w:rPr>
          <w:t>4</w:t>
        </w:r>
        <w:r w:rsidRPr="00F50E51">
          <w:rPr>
            <w:rStyle w:val="PageNumber"/>
            <w:noProof/>
            <w:lang w:val="en-GB" w:bidi="en-GB"/>
          </w:rPr>
          <w:fldChar w:fldCharType="end"/>
        </w:r>
      </w:p>
    </w:sdtContent>
  </w:sdt>
  <w:tbl>
    <w:tblPr>
      <w:tblW w:w="10658" w:type="dxa"/>
      <w:tblLayout w:type="fixed"/>
      <w:tblCellMar>
        <w:left w:w="0" w:type="dxa"/>
        <w:right w:w="0" w:type="dxa"/>
      </w:tblCellMar>
      <w:tblLook w:val="0600" w:firstRow="0" w:lastRow="0" w:firstColumn="0" w:lastColumn="0" w:noHBand="1" w:noVBand="1"/>
    </w:tblPr>
    <w:tblGrid>
      <w:gridCol w:w="5329"/>
      <w:gridCol w:w="5329"/>
    </w:tblGrid>
    <w:tr w:rsidR="001205A1" w:rsidRPr="00F50E51" w14:paraId="0F79FCCF" w14:textId="77777777" w:rsidTr="00A84125">
      <w:tc>
        <w:tcPr>
          <w:tcW w:w="5329" w:type="dxa"/>
        </w:tcPr>
        <w:p w14:paraId="62EF947A" w14:textId="204C097C" w:rsidR="001205A1" w:rsidRPr="00F50E51" w:rsidRDefault="00896605" w:rsidP="00C66528">
          <w:pPr>
            <w:pStyle w:val="Footer"/>
            <w:rPr>
              <w:noProof/>
              <w:lang w:val="en-GB"/>
            </w:rPr>
          </w:pPr>
          <w:r>
            <w:rPr>
              <w:noProof/>
              <w:lang w:val="en-GB"/>
            </w:rPr>
            <w:t>MSC Annual Report 2024</w:t>
          </w:r>
        </w:p>
      </w:tc>
      <w:tc>
        <w:tcPr>
          <w:tcW w:w="5329" w:type="dxa"/>
        </w:tcPr>
        <w:p w14:paraId="1C1FEAA8" w14:textId="77777777" w:rsidR="001205A1" w:rsidRPr="00F50E51" w:rsidRDefault="001205A1" w:rsidP="00A31A5B">
          <w:pPr>
            <w:pStyle w:val="Footer"/>
            <w:rPr>
              <w:noProof/>
              <w:lang w:val="en-GB"/>
            </w:rPr>
          </w:pPr>
        </w:p>
      </w:tc>
    </w:tr>
  </w:tbl>
  <w:p w14:paraId="55E45981" w14:textId="77777777" w:rsidR="001205A1" w:rsidRPr="00F50E51" w:rsidRDefault="001205A1">
    <w:pPr>
      <w:pStyle w:val="Footer"/>
      <w:rPr>
        <w:noProof/>
        <w:lang w:val="en-G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20BF16" w14:textId="77777777" w:rsidR="007334BE" w:rsidRDefault="007334BE" w:rsidP="001205A1">
      <w:r>
        <w:separator/>
      </w:r>
    </w:p>
  </w:footnote>
  <w:footnote w:type="continuationSeparator" w:id="0">
    <w:p w14:paraId="61A6178B" w14:textId="77777777" w:rsidR="007334BE" w:rsidRDefault="007334BE" w:rsidP="001205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20A94"/>
    <w:multiLevelType w:val="hybridMultilevel"/>
    <w:tmpl w:val="DF623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5638F6"/>
    <w:multiLevelType w:val="hybridMultilevel"/>
    <w:tmpl w:val="F1366C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7027A54"/>
    <w:multiLevelType w:val="hybridMultilevel"/>
    <w:tmpl w:val="58842A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650076"/>
    <w:multiLevelType w:val="hybridMultilevel"/>
    <w:tmpl w:val="DD86F73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3FF4D5C"/>
    <w:multiLevelType w:val="hybridMultilevel"/>
    <w:tmpl w:val="102E0F8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1AF6F53"/>
    <w:multiLevelType w:val="hybridMultilevel"/>
    <w:tmpl w:val="FA007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76E6C8B"/>
    <w:multiLevelType w:val="hybridMultilevel"/>
    <w:tmpl w:val="A6F8EB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6E416A1"/>
    <w:multiLevelType w:val="hybridMultilevel"/>
    <w:tmpl w:val="4C3892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71A2B37"/>
    <w:multiLevelType w:val="hybridMultilevel"/>
    <w:tmpl w:val="4D46D3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AE23CF7"/>
    <w:multiLevelType w:val="hybridMultilevel"/>
    <w:tmpl w:val="109A24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CFF5113"/>
    <w:multiLevelType w:val="hybridMultilevel"/>
    <w:tmpl w:val="178E06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21C47B3"/>
    <w:multiLevelType w:val="hybridMultilevel"/>
    <w:tmpl w:val="E7843F0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F337269"/>
    <w:multiLevelType w:val="hybridMultilevel"/>
    <w:tmpl w:val="F3E8C7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64D476A0"/>
    <w:multiLevelType w:val="hybridMultilevel"/>
    <w:tmpl w:val="72BCF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98555C2"/>
    <w:multiLevelType w:val="hybridMultilevel"/>
    <w:tmpl w:val="5AC6F6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14E1712"/>
    <w:multiLevelType w:val="hybridMultilevel"/>
    <w:tmpl w:val="984AE25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6" w15:restartNumberingAfterBreak="0">
    <w:nsid w:val="71E24969"/>
    <w:multiLevelType w:val="hybridMultilevel"/>
    <w:tmpl w:val="E5FCB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21C6D2C"/>
    <w:multiLevelType w:val="hybridMultilevel"/>
    <w:tmpl w:val="1408F80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907647435">
    <w:abstractNumId w:val="6"/>
  </w:num>
  <w:num w:numId="2" w16cid:durableId="2102413087">
    <w:abstractNumId w:val="10"/>
  </w:num>
  <w:num w:numId="3" w16cid:durableId="1364138737">
    <w:abstractNumId w:val="7"/>
  </w:num>
  <w:num w:numId="4" w16cid:durableId="1604336032">
    <w:abstractNumId w:val="16"/>
  </w:num>
  <w:num w:numId="5" w16cid:durableId="291714240">
    <w:abstractNumId w:val="17"/>
  </w:num>
  <w:num w:numId="6" w16cid:durableId="1322852962">
    <w:abstractNumId w:val="8"/>
  </w:num>
  <w:num w:numId="7" w16cid:durableId="627466739">
    <w:abstractNumId w:val="14"/>
  </w:num>
  <w:num w:numId="8" w16cid:durableId="1716614806">
    <w:abstractNumId w:val="9"/>
  </w:num>
  <w:num w:numId="9" w16cid:durableId="2060588607">
    <w:abstractNumId w:val="3"/>
  </w:num>
  <w:num w:numId="10" w16cid:durableId="669868933">
    <w:abstractNumId w:val="5"/>
  </w:num>
  <w:num w:numId="11" w16cid:durableId="1530219111">
    <w:abstractNumId w:val="0"/>
  </w:num>
  <w:num w:numId="12" w16cid:durableId="324675182">
    <w:abstractNumId w:val="2"/>
  </w:num>
  <w:num w:numId="13" w16cid:durableId="1074090298">
    <w:abstractNumId w:val="15"/>
  </w:num>
  <w:num w:numId="14" w16cid:durableId="276527600">
    <w:abstractNumId w:val="11"/>
  </w:num>
  <w:num w:numId="15" w16cid:durableId="1167015853">
    <w:abstractNumId w:val="4"/>
  </w:num>
  <w:num w:numId="16" w16cid:durableId="1679848295">
    <w:abstractNumId w:val="1"/>
  </w:num>
  <w:num w:numId="17" w16cid:durableId="1626540614">
    <w:abstractNumId w:val="12"/>
  </w:num>
  <w:num w:numId="18" w16cid:durableId="18456174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6605"/>
    <w:rsid w:val="0000140A"/>
    <w:rsid w:val="000026C0"/>
    <w:rsid w:val="00002A1B"/>
    <w:rsid w:val="000032CC"/>
    <w:rsid w:val="0000653E"/>
    <w:rsid w:val="00010FFF"/>
    <w:rsid w:val="000131D0"/>
    <w:rsid w:val="000167E8"/>
    <w:rsid w:val="00025FCD"/>
    <w:rsid w:val="000308AB"/>
    <w:rsid w:val="00035735"/>
    <w:rsid w:val="0004476E"/>
    <w:rsid w:val="000515B6"/>
    <w:rsid w:val="00053C53"/>
    <w:rsid w:val="00054514"/>
    <w:rsid w:val="000631A0"/>
    <w:rsid w:val="00066E77"/>
    <w:rsid w:val="0007250E"/>
    <w:rsid w:val="00073354"/>
    <w:rsid w:val="00080830"/>
    <w:rsid w:val="00090C82"/>
    <w:rsid w:val="00092DD2"/>
    <w:rsid w:val="00094F43"/>
    <w:rsid w:val="000A3A5E"/>
    <w:rsid w:val="000A7EEA"/>
    <w:rsid w:val="000B259D"/>
    <w:rsid w:val="000B43A8"/>
    <w:rsid w:val="000C21F8"/>
    <w:rsid w:val="000C23EC"/>
    <w:rsid w:val="000C4ED1"/>
    <w:rsid w:val="000C7727"/>
    <w:rsid w:val="000D09A3"/>
    <w:rsid w:val="000E139E"/>
    <w:rsid w:val="000E193A"/>
    <w:rsid w:val="000F28B8"/>
    <w:rsid w:val="000F3634"/>
    <w:rsid w:val="000F4FBC"/>
    <w:rsid w:val="00106E4D"/>
    <w:rsid w:val="0011767F"/>
    <w:rsid w:val="001200C7"/>
    <w:rsid w:val="001205A1"/>
    <w:rsid w:val="001221A5"/>
    <w:rsid w:val="0012246F"/>
    <w:rsid w:val="00124233"/>
    <w:rsid w:val="00126A88"/>
    <w:rsid w:val="0012772F"/>
    <w:rsid w:val="0013069E"/>
    <w:rsid w:val="0013510A"/>
    <w:rsid w:val="00136E89"/>
    <w:rsid w:val="00143365"/>
    <w:rsid w:val="001446E6"/>
    <w:rsid w:val="00144CA9"/>
    <w:rsid w:val="001463E8"/>
    <w:rsid w:val="00147BBD"/>
    <w:rsid w:val="001536DC"/>
    <w:rsid w:val="00162AAC"/>
    <w:rsid w:val="001657F6"/>
    <w:rsid w:val="0016719A"/>
    <w:rsid w:val="0016764C"/>
    <w:rsid w:val="00182973"/>
    <w:rsid w:val="001840CB"/>
    <w:rsid w:val="00185FDD"/>
    <w:rsid w:val="00187969"/>
    <w:rsid w:val="001962D8"/>
    <w:rsid w:val="001A22D2"/>
    <w:rsid w:val="001B2C2E"/>
    <w:rsid w:val="001C1D71"/>
    <w:rsid w:val="001C5B89"/>
    <w:rsid w:val="001D6953"/>
    <w:rsid w:val="001D766F"/>
    <w:rsid w:val="001E107F"/>
    <w:rsid w:val="001E13D8"/>
    <w:rsid w:val="001E177C"/>
    <w:rsid w:val="001E26D2"/>
    <w:rsid w:val="001E51E4"/>
    <w:rsid w:val="001F0DA6"/>
    <w:rsid w:val="001F3B64"/>
    <w:rsid w:val="001F59E3"/>
    <w:rsid w:val="001F612E"/>
    <w:rsid w:val="0020077B"/>
    <w:rsid w:val="00203094"/>
    <w:rsid w:val="00207493"/>
    <w:rsid w:val="00212238"/>
    <w:rsid w:val="00214714"/>
    <w:rsid w:val="0021693A"/>
    <w:rsid w:val="00217D6C"/>
    <w:rsid w:val="002200E2"/>
    <w:rsid w:val="00226381"/>
    <w:rsid w:val="0024005E"/>
    <w:rsid w:val="002547D1"/>
    <w:rsid w:val="00254D8D"/>
    <w:rsid w:val="002560A5"/>
    <w:rsid w:val="00256DC4"/>
    <w:rsid w:val="00257178"/>
    <w:rsid w:val="0026688E"/>
    <w:rsid w:val="00277788"/>
    <w:rsid w:val="00280E97"/>
    <w:rsid w:val="00281C6B"/>
    <w:rsid w:val="002850A7"/>
    <w:rsid w:val="00286F6D"/>
    <w:rsid w:val="00286F6E"/>
    <w:rsid w:val="002877E8"/>
    <w:rsid w:val="00290D08"/>
    <w:rsid w:val="00292E05"/>
    <w:rsid w:val="00294226"/>
    <w:rsid w:val="00296A72"/>
    <w:rsid w:val="002A2F2E"/>
    <w:rsid w:val="002A4713"/>
    <w:rsid w:val="002A74BE"/>
    <w:rsid w:val="002B0D15"/>
    <w:rsid w:val="002B22DC"/>
    <w:rsid w:val="002B3AF5"/>
    <w:rsid w:val="002B62F3"/>
    <w:rsid w:val="002C1944"/>
    <w:rsid w:val="002C3073"/>
    <w:rsid w:val="002C5FA3"/>
    <w:rsid w:val="002E0FA6"/>
    <w:rsid w:val="002E4A8B"/>
    <w:rsid w:val="002E6BCE"/>
    <w:rsid w:val="002E7C4E"/>
    <w:rsid w:val="002E7CD8"/>
    <w:rsid w:val="00305AB1"/>
    <w:rsid w:val="003066F2"/>
    <w:rsid w:val="0031055C"/>
    <w:rsid w:val="0031545B"/>
    <w:rsid w:val="00325D67"/>
    <w:rsid w:val="0032655A"/>
    <w:rsid w:val="00327234"/>
    <w:rsid w:val="003319AE"/>
    <w:rsid w:val="0033354B"/>
    <w:rsid w:val="003351EE"/>
    <w:rsid w:val="003369BA"/>
    <w:rsid w:val="00342ECA"/>
    <w:rsid w:val="003473ED"/>
    <w:rsid w:val="0035180E"/>
    <w:rsid w:val="00352864"/>
    <w:rsid w:val="0035593C"/>
    <w:rsid w:val="0036041B"/>
    <w:rsid w:val="00360E34"/>
    <w:rsid w:val="0036506F"/>
    <w:rsid w:val="00366074"/>
    <w:rsid w:val="0036768F"/>
    <w:rsid w:val="003700E7"/>
    <w:rsid w:val="00371EE1"/>
    <w:rsid w:val="00375800"/>
    <w:rsid w:val="003842EF"/>
    <w:rsid w:val="00386DC9"/>
    <w:rsid w:val="00390195"/>
    <w:rsid w:val="003914E0"/>
    <w:rsid w:val="00392B32"/>
    <w:rsid w:val="0039633C"/>
    <w:rsid w:val="00396937"/>
    <w:rsid w:val="003A53BA"/>
    <w:rsid w:val="003A798E"/>
    <w:rsid w:val="003B032C"/>
    <w:rsid w:val="003B2FB5"/>
    <w:rsid w:val="003B3221"/>
    <w:rsid w:val="003B3EFD"/>
    <w:rsid w:val="003B4068"/>
    <w:rsid w:val="003C2B8A"/>
    <w:rsid w:val="003C5F14"/>
    <w:rsid w:val="003C68AA"/>
    <w:rsid w:val="003D1394"/>
    <w:rsid w:val="003E2BE0"/>
    <w:rsid w:val="003E62EF"/>
    <w:rsid w:val="003E75F7"/>
    <w:rsid w:val="003F0806"/>
    <w:rsid w:val="003F3DA2"/>
    <w:rsid w:val="003F5439"/>
    <w:rsid w:val="003F5A45"/>
    <w:rsid w:val="0040057C"/>
    <w:rsid w:val="00401F1E"/>
    <w:rsid w:val="00406F48"/>
    <w:rsid w:val="004114FE"/>
    <w:rsid w:val="00412513"/>
    <w:rsid w:val="00417018"/>
    <w:rsid w:val="00417C47"/>
    <w:rsid w:val="0042197B"/>
    <w:rsid w:val="00425A99"/>
    <w:rsid w:val="00425FEE"/>
    <w:rsid w:val="004303F0"/>
    <w:rsid w:val="00433AA3"/>
    <w:rsid w:val="00434AF0"/>
    <w:rsid w:val="00443A10"/>
    <w:rsid w:val="00446462"/>
    <w:rsid w:val="00457100"/>
    <w:rsid w:val="00457DBD"/>
    <w:rsid w:val="00463AEB"/>
    <w:rsid w:val="00466029"/>
    <w:rsid w:val="00466DFC"/>
    <w:rsid w:val="00466FAD"/>
    <w:rsid w:val="00476B55"/>
    <w:rsid w:val="00476BBF"/>
    <w:rsid w:val="0047710E"/>
    <w:rsid w:val="00477C50"/>
    <w:rsid w:val="00480F97"/>
    <w:rsid w:val="004829FF"/>
    <w:rsid w:val="004839EF"/>
    <w:rsid w:val="00486516"/>
    <w:rsid w:val="0049456B"/>
    <w:rsid w:val="004968FC"/>
    <w:rsid w:val="00496CE3"/>
    <w:rsid w:val="004A27FC"/>
    <w:rsid w:val="004B0498"/>
    <w:rsid w:val="004B6665"/>
    <w:rsid w:val="004C7D42"/>
    <w:rsid w:val="004C7EBD"/>
    <w:rsid w:val="004D1D81"/>
    <w:rsid w:val="004D203C"/>
    <w:rsid w:val="004D2F93"/>
    <w:rsid w:val="004D536C"/>
    <w:rsid w:val="004E152E"/>
    <w:rsid w:val="004E2C11"/>
    <w:rsid w:val="004F195E"/>
    <w:rsid w:val="004F62B7"/>
    <w:rsid w:val="0050319C"/>
    <w:rsid w:val="0051617D"/>
    <w:rsid w:val="005323AF"/>
    <w:rsid w:val="00532DD5"/>
    <w:rsid w:val="005364FB"/>
    <w:rsid w:val="00554832"/>
    <w:rsid w:val="00556644"/>
    <w:rsid w:val="0056101C"/>
    <w:rsid w:val="00562987"/>
    <w:rsid w:val="00567314"/>
    <w:rsid w:val="0056790B"/>
    <w:rsid w:val="00570725"/>
    <w:rsid w:val="0057335A"/>
    <w:rsid w:val="00574ABE"/>
    <w:rsid w:val="00581690"/>
    <w:rsid w:val="0058412D"/>
    <w:rsid w:val="00587D52"/>
    <w:rsid w:val="005913D8"/>
    <w:rsid w:val="00594C97"/>
    <w:rsid w:val="005A60D4"/>
    <w:rsid w:val="005A6668"/>
    <w:rsid w:val="005A7ACA"/>
    <w:rsid w:val="005C05A4"/>
    <w:rsid w:val="005D10A6"/>
    <w:rsid w:val="005D63A3"/>
    <w:rsid w:val="005D7522"/>
    <w:rsid w:val="005E1D03"/>
    <w:rsid w:val="005E2EF5"/>
    <w:rsid w:val="005E6B25"/>
    <w:rsid w:val="005E7FC5"/>
    <w:rsid w:val="005F4AA3"/>
    <w:rsid w:val="005F4F46"/>
    <w:rsid w:val="005F60B5"/>
    <w:rsid w:val="005F739C"/>
    <w:rsid w:val="00604711"/>
    <w:rsid w:val="00613E48"/>
    <w:rsid w:val="00617DB4"/>
    <w:rsid w:val="006311DE"/>
    <w:rsid w:val="00643320"/>
    <w:rsid w:val="00643E0B"/>
    <w:rsid w:val="00644682"/>
    <w:rsid w:val="006453EC"/>
    <w:rsid w:val="00647B22"/>
    <w:rsid w:val="00653EF2"/>
    <w:rsid w:val="0065574C"/>
    <w:rsid w:val="00661390"/>
    <w:rsid w:val="0066263D"/>
    <w:rsid w:val="0066474A"/>
    <w:rsid w:val="0067565D"/>
    <w:rsid w:val="00675F64"/>
    <w:rsid w:val="00680D51"/>
    <w:rsid w:val="00681322"/>
    <w:rsid w:val="00684B17"/>
    <w:rsid w:val="00684C49"/>
    <w:rsid w:val="00694BC8"/>
    <w:rsid w:val="00695D0E"/>
    <w:rsid w:val="0069712C"/>
    <w:rsid w:val="00697C73"/>
    <w:rsid w:val="006A21F0"/>
    <w:rsid w:val="006B2AC1"/>
    <w:rsid w:val="006C0BDF"/>
    <w:rsid w:val="006C16EA"/>
    <w:rsid w:val="006C1E67"/>
    <w:rsid w:val="006C60E6"/>
    <w:rsid w:val="006D3912"/>
    <w:rsid w:val="006D7271"/>
    <w:rsid w:val="006D7929"/>
    <w:rsid w:val="006E1D5E"/>
    <w:rsid w:val="006E3832"/>
    <w:rsid w:val="006F09ED"/>
    <w:rsid w:val="006F27AD"/>
    <w:rsid w:val="006F69DB"/>
    <w:rsid w:val="006F7936"/>
    <w:rsid w:val="007142FE"/>
    <w:rsid w:val="00722ED6"/>
    <w:rsid w:val="007258E6"/>
    <w:rsid w:val="00732A7F"/>
    <w:rsid w:val="007334BE"/>
    <w:rsid w:val="00736202"/>
    <w:rsid w:val="00736905"/>
    <w:rsid w:val="0074184F"/>
    <w:rsid w:val="00741C83"/>
    <w:rsid w:val="00744D8F"/>
    <w:rsid w:val="00753ECE"/>
    <w:rsid w:val="00755AA2"/>
    <w:rsid w:val="00757E89"/>
    <w:rsid w:val="00763DA1"/>
    <w:rsid w:val="00780F93"/>
    <w:rsid w:val="007838F6"/>
    <w:rsid w:val="00786632"/>
    <w:rsid w:val="007870F2"/>
    <w:rsid w:val="00787A8F"/>
    <w:rsid w:val="007932BD"/>
    <w:rsid w:val="00795186"/>
    <w:rsid w:val="007A18CD"/>
    <w:rsid w:val="007A560E"/>
    <w:rsid w:val="007A5784"/>
    <w:rsid w:val="007A701F"/>
    <w:rsid w:val="007A71F6"/>
    <w:rsid w:val="007B0740"/>
    <w:rsid w:val="007B313A"/>
    <w:rsid w:val="007B723C"/>
    <w:rsid w:val="007C127D"/>
    <w:rsid w:val="007C1BAB"/>
    <w:rsid w:val="007D24DE"/>
    <w:rsid w:val="007D338C"/>
    <w:rsid w:val="007D65EC"/>
    <w:rsid w:val="007E0B26"/>
    <w:rsid w:val="007E17F8"/>
    <w:rsid w:val="007E2632"/>
    <w:rsid w:val="007E52E4"/>
    <w:rsid w:val="007F11B3"/>
    <w:rsid w:val="007F5A7A"/>
    <w:rsid w:val="007F6315"/>
    <w:rsid w:val="0080007D"/>
    <w:rsid w:val="00803350"/>
    <w:rsid w:val="00804F92"/>
    <w:rsid w:val="00804F9F"/>
    <w:rsid w:val="00812118"/>
    <w:rsid w:val="00817FCB"/>
    <w:rsid w:val="00833635"/>
    <w:rsid w:val="008363E4"/>
    <w:rsid w:val="008410D7"/>
    <w:rsid w:val="0084129D"/>
    <w:rsid w:val="00851DA1"/>
    <w:rsid w:val="00854D10"/>
    <w:rsid w:val="00856061"/>
    <w:rsid w:val="00856711"/>
    <w:rsid w:val="00860747"/>
    <w:rsid w:val="0086696D"/>
    <w:rsid w:val="00872817"/>
    <w:rsid w:val="00880DD1"/>
    <w:rsid w:val="008913A3"/>
    <w:rsid w:val="00896605"/>
    <w:rsid w:val="008A74F4"/>
    <w:rsid w:val="008B0650"/>
    <w:rsid w:val="008B6770"/>
    <w:rsid w:val="008C0F71"/>
    <w:rsid w:val="008C1529"/>
    <w:rsid w:val="008D64FA"/>
    <w:rsid w:val="008D6FF1"/>
    <w:rsid w:val="008E3537"/>
    <w:rsid w:val="008F249C"/>
    <w:rsid w:val="00903029"/>
    <w:rsid w:val="00906981"/>
    <w:rsid w:val="00906E4C"/>
    <w:rsid w:val="0090700D"/>
    <w:rsid w:val="00911E90"/>
    <w:rsid w:val="00921C4F"/>
    <w:rsid w:val="0092613E"/>
    <w:rsid w:val="00927F98"/>
    <w:rsid w:val="00930A13"/>
    <w:rsid w:val="00931DD7"/>
    <w:rsid w:val="0093393A"/>
    <w:rsid w:val="00933A4C"/>
    <w:rsid w:val="00940289"/>
    <w:rsid w:val="009442AC"/>
    <w:rsid w:val="00945DD6"/>
    <w:rsid w:val="0094763B"/>
    <w:rsid w:val="009536ED"/>
    <w:rsid w:val="009579DF"/>
    <w:rsid w:val="009614D1"/>
    <w:rsid w:val="009619C8"/>
    <w:rsid w:val="0096299B"/>
    <w:rsid w:val="00964D8E"/>
    <w:rsid w:val="00970051"/>
    <w:rsid w:val="00973BE4"/>
    <w:rsid w:val="00975E91"/>
    <w:rsid w:val="00980E87"/>
    <w:rsid w:val="009837C1"/>
    <w:rsid w:val="00983A24"/>
    <w:rsid w:val="00983A53"/>
    <w:rsid w:val="00985AE1"/>
    <w:rsid w:val="009874B5"/>
    <w:rsid w:val="0098790E"/>
    <w:rsid w:val="00993FCE"/>
    <w:rsid w:val="009979FE"/>
    <w:rsid w:val="009A146B"/>
    <w:rsid w:val="009A2D89"/>
    <w:rsid w:val="009A6D5B"/>
    <w:rsid w:val="009B24C3"/>
    <w:rsid w:val="009B3905"/>
    <w:rsid w:val="009B525A"/>
    <w:rsid w:val="009C3BF4"/>
    <w:rsid w:val="009C4422"/>
    <w:rsid w:val="009C5066"/>
    <w:rsid w:val="009E1F12"/>
    <w:rsid w:val="009E74E1"/>
    <w:rsid w:val="009F433E"/>
    <w:rsid w:val="00A068F0"/>
    <w:rsid w:val="00A1466D"/>
    <w:rsid w:val="00A15CF7"/>
    <w:rsid w:val="00A24793"/>
    <w:rsid w:val="00A26999"/>
    <w:rsid w:val="00A31A5B"/>
    <w:rsid w:val="00A44056"/>
    <w:rsid w:val="00A50087"/>
    <w:rsid w:val="00A52744"/>
    <w:rsid w:val="00A56C01"/>
    <w:rsid w:val="00A608C9"/>
    <w:rsid w:val="00A61054"/>
    <w:rsid w:val="00A66D34"/>
    <w:rsid w:val="00A7058F"/>
    <w:rsid w:val="00A714CF"/>
    <w:rsid w:val="00A73886"/>
    <w:rsid w:val="00A750D3"/>
    <w:rsid w:val="00A75F7F"/>
    <w:rsid w:val="00A769C7"/>
    <w:rsid w:val="00A77DAA"/>
    <w:rsid w:val="00A808BD"/>
    <w:rsid w:val="00A810B3"/>
    <w:rsid w:val="00A81248"/>
    <w:rsid w:val="00A819DC"/>
    <w:rsid w:val="00A81D3B"/>
    <w:rsid w:val="00A82287"/>
    <w:rsid w:val="00A82374"/>
    <w:rsid w:val="00A836AC"/>
    <w:rsid w:val="00A84125"/>
    <w:rsid w:val="00A955B0"/>
    <w:rsid w:val="00AA5944"/>
    <w:rsid w:val="00AB19FA"/>
    <w:rsid w:val="00AB3B11"/>
    <w:rsid w:val="00AB44CA"/>
    <w:rsid w:val="00AB5D4B"/>
    <w:rsid w:val="00AC5207"/>
    <w:rsid w:val="00AD3554"/>
    <w:rsid w:val="00AD38C7"/>
    <w:rsid w:val="00AD5178"/>
    <w:rsid w:val="00AE10C6"/>
    <w:rsid w:val="00AE42D5"/>
    <w:rsid w:val="00AE616B"/>
    <w:rsid w:val="00AE7AB6"/>
    <w:rsid w:val="00AF757D"/>
    <w:rsid w:val="00B0564F"/>
    <w:rsid w:val="00B154DC"/>
    <w:rsid w:val="00B167D3"/>
    <w:rsid w:val="00B20AB7"/>
    <w:rsid w:val="00B2264A"/>
    <w:rsid w:val="00B23A16"/>
    <w:rsid w:val="00B317D9"/>
    <w:rsid w:val="00B31E7E"/>
    <w:rsid w:val="00B40AE7"/>
    <w:rsid w:val="00B42F2A"/>
    <w:rsid w:val="00B43179"/>
    <w:rsid w:val="00B47742"/>
    <w:rsid w:val="00B50F6E"/>
    <w:rsid w:val="00B5204F"/>
    <w:rsid w:val="00B53575"/>
    <w:rsid w:val="00B54301"/>
    <w:rsid w:val="00B55D02"/>
    <w:rsid w:val="00B64B2C"/>
    <w:rsid w:val="00B65DB6"/>
    <w:rsid w:val="00B70881"/>
    <w:rsid w:val="00B70D50"/>
    <w:rsid w:val="00B710AD"/>
    <w:rsid w:val="00B90274"/>
    <w:rsid w:val="00B909C9"/>
    <w:rsid w:val="00B96EDE"/>
    <w:rsid w:val="00BA0C84"/>
    <w:rsid w:val="00BA2C83"/>
    <w:rsid w:val="00BA3108"/>
    <w:rsid w:val="00BA3B5A"/>
    <w:rsid w:val="00BA3F6E"/>
    <w:rsid w:val="00BA686D"/>
    <w:rsid w:val="00BB3395"/>
    <w:rsid w:val="00BB7636"/>
    <w:rsid w:val="00BC2FB0"/>
    <w:rsid w:val="00BC3E7A"/>
    <w:rsid w:val="00BD2669"/>
    <w:rsid w:val="00BD2B7B"/>
    <w:rsid w:val="00BD4857"/>
    <w:rsid w:val="00BD7EE0"/>
    <w:rsid w:val="00BE287C"/>
    <w:rsid w:val="00BE5066"/>
    <w:rsid w:val="00BF1816"/>
    <w:rsid w:val="00BF274E"/>
    <w:rsid w:val="00BF2F38"/>
    <w:rsid w:val="00BF5A7E"/>
    <w:rsid w:val="00C03250"/>
    <w:rsid w:val="00C06854"/>
    <w:rsid w:val="00C07181"/>
    <w:rsid w:val="00C1038F"/>
    <w:rsid w:val="00C113AE"/>
    <w:rsid w:val="00C113C0"/>
    <w:rsid w:val="00C1261F"/>
    <w:rsid w:val="00C12B1C"/>
    <w:rsid w:val="00C16CDB"/>
    <w:rsid w:val="00C20FDA"/>
    <w:rsid w:val="00C2314B"/>
    <w:rsid w:val="00C236BC"/>
    <w:rsid w:val="00C2393E"/>
    <w:rsid w:val="00C2433A"/>
    <w:rsid w:val="00C269C0"/>
    <w:rsid w:val="00C26E89"/>
    <w:rsid w:val="00C33224"/>
    <w:rsid w:val="00C33A96"/>
    <w:rsid w:val="00C350BD"/>
    <w:rsid w:val="00C35F6F"/>
    <w:rsid w:val="00C37E49"/>
    <w:rsid w:val="00C4038D"/>
    <w:rsid w:val="00C41386"/>
    <w:rsid w:val="00C45E33"/>
    <w:rsid w:val="00C55DAC"/>
    <w:rsid w:val="00C56FCB"/>
    <w:rsid w:val="00C61557"/>
    <w:rsid w:val="00C66528"/>
    <w:rsid w:val="00C673F6"/>
    <w:rsid w:val="00C7633F"/>
    <w:rsid w:val="00C84C19"/>
    <w:rsid w:val="00C84ED3"/>
    <w:rsid w:val="00C86654"/>
    <w:rsid w:val="00C915F0"/>
    <w:rsid w:val="00C9263B"/>
    <w:rsid w:val="00CA6FE6"/>
    <w:rsid w:val="00CB0588"/>
    <w:rsid w:val="00CB0A1B"/>
    <w:rsid w:val="00CB0E54"/>
    <w:rsid w:val="00CB1DF9"/>
    <w:rsid w:val="00CB21AD"/>
    <w:rsid w:val="00CB2885"/>
    <w:rsid w:val="00CB3391"/>
    <w:rsid w:val="00CB3ECE"/>
    <w:rsid w:val="00CB3F8A"/>
    <w:rsid w:val="00CB48DE"/>
    <w:rsid w:val="00CB4CC9"/>
    <w:rsid w:val="00CC2410"/>
    <w:rsid w:val="00CC3019"/>
    <w:rsid w:val="00CE0770"/>
    <w:rsid w:val="00CE50F6"/>
    <w:rsid w:val="00CF35D2"/>
    <w:rsid w:val="00CF5D9A"/>
    <w:rsid w:val="00CF7FE8"/>
    <w:rsid w:val="00D022C8"/>
    <w:rsid w:val="00D02B67"/>
    <w:rsid w:val="00D0524B"/>
    <w:rsid w:val="00D16BD5"/>
    <w:rsid w:val="00D204A1"/>
    <w:rsid w:val="00D27748"/>
    <w:rsid w:val="00D321C2"/>
    <w:rsid w:val="00D336B1"/>
    <w:rsid w:val="00D36AB4"/>
    <w:rsid w:val="00D37672"/>
    <w:rsid w:val="00D431F0"/>
    <w:rsid w:val="00D47CC9"/>
    <w:rsid w:val="00D54A72"/>
    <w:rsid w:val="00D5620D"/>
    <w:rsid w:val="00D608D2"/>
    <w:rsid w:val="00D64A89"/>
    <w:rsid w:val="00D66722"/>
    <w:rsid w:val="00D70676"/>
    <w:rsid w:val="00D71BC9"/>
    <w:rsid w:val="00D73057"/>
    <w:rsid w:val="00D74380"/>
    <w:rsid w:val="00D8118A"/>
    <w:rsid w:val="00D941E3"/>
    <w:rsid w:val="00DA1D44"/>
    <w:rsid w:val="00DA2D0A"/>
    <w:rsid w:val="00DA3DE7"/>
    <w:rsid w:val="00DB0B0F"/>
    <w:rsid w:val="00DB1B62"/>
    <w:rsid w:val="00DB367B"/>
    <w:rsid w:val="00DB6D92"/>
    <w:rsid w:val="00DC3157"/>
    <w:rsid w:val="00DC3E85"/>
    <w:rsid w:val="00DC7426"/>
    <w:rsid w:val="00DC7F8B"/>
    <w:rsid w:val="00DD0340"/>
    <w:rsid w:val="00DD3EED"/>
    <w:rsid w:val="00DD5A9A"/>
    <w:rsid w:val="00DE1F1E"/>
    <w:rsid w:val="00DE6CB7"/>
    <w:rsid w:val="00DE7262"/>
    <w:rsid w:val="00DF03F8"/>
    <w:rsid w:val="00DF30FC"/>
    <w:rsid w:val="00DF3EC8"/>
    <w:rsid w:val="00DF5C5B"/>
    <w:rsid w:val="00E026F4"/>
    <w:rsid w:val="00E10D9A"/>
    <w:rsid w:val="00E11703"/>
    <w:rsid w:val="00E1248C"/>
    <w:rsid w:val="00E12B8B"/>
    <w:rsid w:val="00E22E65"/>
    <w:rsid w:val="00E2744B"/>
    <w:rsid w:val="00E27887"/>
    <w:rsid w:val="00E37B33"/>
    <w:rsid w:val="00E413EB"/>
    <w:rsid w:val="00E44886"/>
    <w:rsid w:val="00E45E58"/>
    <w:rsid w:val="00E51110"/>
    <w:rsid w:val="00E51BB6"/>
    <w:rsid w:val="00E54BC6"/>
    <w:rsid w:val="00E605FB"/>
    <w:rsid w:val="00E6068B"/>
    <w:rsid w:val="00E634DC"/>
    <w:rsid w:val="00E65CE8"/>
    <w:rsid w:val="00E65F9E"/>
    <w:rsid w:val="00E672A2"/>
    <w:rsid w:val="00E71128"/>
    <w:rsid w:val="00E74A04"/>
    <w:rsid w:val="00E76D1D"/>
    <w:rsid w:val="00E777E1"/>
    <w:rsid w:val="00E77C9F"/>
    <w:rsid w:val="00E80ABE"/>
    <w:rsid w:val="00E8384F"/>
    <w:rsid w:val="00E84E9A"/>
    <w:rsid w:val="00E971A5"/>
    <w:rsid w:val="00EA038E"/>
    <w:rsid w:val="00EA1AA8"/>
    <w:rsid w:val="00EA34DF"/>
    <w:rsid w:val="00EB0EE1"/>
    <w:rsid w:val="00EB61B3"/>
    <w:rsid w:val="00EB7DE4"/>
    <w:rsid w:val="00EC0EBC"/>
    <w:rsid w:val="00EC4159"/>
    <w:rsid w:val="00EC4931"/>
    <w:rsid w:val="00ED097B"/>
    <w:rsid w:val="00ED441D"/>
    <w:rsid w:val="00EE27DF"/>
    <w:rsid w:val="00EE374C"/>
    <w:rsid w:val="00EE5657"/>
    <w:rsid w:val="00EF04AB"/>
    <w:rsid w:val="00EF0FA0"/>
    <w:rsid w:val="00EF1DBC"/>
    <w:rsid w:val="00EF5C8B"/>
    <w:rsid w:val="00F01B9E"/>
    <w:rsid w:val="00F021C9"/>
    <w:rsid w:val="00F1759D"/>
    <w:rsid w:val="00F2564C"/>
    <w:rsid w:val="00F271B6"/>
    <w:rsid w:val="00F271D0"/>
    <w:rsid w:val="00F371FD"/>
    <w:rsid w:val="00F42E63"/>
    <w:rsid w:val="00F50E51"/>
    <w:rsid w:val="00F531D2"/>
    <w:rsid w:val="00F531E4"/>
    <w:rsid w:val="00F54615"/>
    <w:rsid w:val="00F573EF"/>
    <w:rsid w:val="00F67DBC"/>
    <w:rsid w:val="00F712FF"/>
    <w:rsid w:val="00F7158B"/>
    <w:rsid w:val="00F71AA3"/>
    <w:rsid w:val="00F74103"/>
    <w:rsid w:val="00F8096D"/>
    <w:rsid w:val="00F84471"/>
    <w:rsid w:val="00F87436"/>
    <w:rsid w:val="00F901F3"/>
    <w:rsid w:val="00F90D52"/>
    <w:rsid w:val="00F95BC1"/>
    <w:rsid w:val="00FA0B71"/>
    <w:rsid w:val="00FA6021"/>
    <w:rsid w:val="00FB1EA9"/>
    <w:rsid w:val="00FB3975"/>
    <w:rsid w:val="00FB65B8"/>
    <w:rsid w:val="00FC2668"/>
    <w:rsid w:val="00FC49AE"/>
    <w:rsid w:val="00FD1AC2"/>
    <w:rsid w:val="00FD2665"/>
    <w:rsid w:val="00FD2FC3"/>
    <w:rsid w:val="00FD5B19"/>
    <w:rsid w:val="00FD77D8"/>
    <w:rsid w:val="00FE0795"/>
    <w:rsid w:val="00FE2ED8"/>
    <w:rsid w:val="00FE33E0"/>
    <w:rsid w:val="00FE5063"/>
    <w:rsid w:val="00FE6E9B"/>
    <w:rsid w:val="00FF7E6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E1BDB84"/>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6"/>
    <w:qFormat/>
    <w:rsid w:val="00EE5657"/>
  </w:style>
  <w:style w:type="paragraph" w:styleId="Heading1">
    <w:name w:val="heading 1"/>
    <w:basedOn w:val="Normal"/>
    <w:next w:val="Normal"/>
    <w:link w:val="Heading1Char"/>
    <w:qFormat/>
    <w:rsid w:val="00C66528"/>
    <w:pPr>
      <w:keepNext/>
      <w:keepLines/>
      <w:spacing w:before="240"/>
      <w:outlineLvl w:val="0"/>
    </w:pPr>
    <w:rPr>
      <w:rFonts w:asciiTheme="majorHAnsi" w:eastAsiaTheme="majorEastAsia" w:hAnsiTheme="majorHAnsi" w:cstheme="majorBidi"/>
      <w:b/>
      <w:color w:val="123869" w:themeColor="accent1"/>
      <w:sz w:val="80"/>
      <w:szCs w:val="32"/>
    </w:rPr>
  </w:style>
  <w:style w:type="paragraph" w:styleId="Heading2">
    <w:name w:val="heading 2"/>
    <w:basedOn w:val="Normal"/>
    <w:next w:val="Normal"/>
    <w:link w:val="Heading2Char"/>
    <w:uiPriority w:val="1"/>
    <w:qFormat/>
    <w:rsid w:val="00C66528"/>
    <w:pPr>
      <w:keepNext/>
      <w:keepLines/>
      <w:outlineLvl w:val="1"/>
    </w:pPr>
    <w:rPr>
      <w:rFonts w:eastAsiaTheme="majorEastAsia" w:cstheme="majorBidi"/>
      <w:i/>
      <w:color w:val="00C1C7" w:themeColor="accent2"/>
      <w:sz w:val="42"/>
      <w:szCs w:val="26"/>
    </w:rPr>
  </w:style>
  <w:style w:type="paragraph" w:styleId="Heading3">
    <w:name w:val="heading 3"/>
    <w:basedOn w:val="Normal"/>
    <w:next w:val="Normal"/>
    <w:link w:val="Heading3Char"/>
    <w:uiPriority w:val="2"/>
    <w:qFormat/>
    <w:rsid w:val="00C66528"/>
    <w:pPr>
      <w:keepNext/>
      <w:keepLines/>
      <w:outlineLvl w:val="2"/>
    </w:pPr>
    <w:rPr>
      <w:rFonts w:asciiTheme="majorHAnsi" w:eastAsiaTheme="majorEastAsia" w:hAnsiTheme="majorHAnsi" w:cstheme="majorBidi"/>
      <w:b/>
      <w:color w:val="123869" w:themeColor="accent1"/>
      <w:sz w:val="36"/>
    </w:rPr>
  </w:style>
  <w:style w:type="paragraph" w:styleId="Heading4">
    <w:name w:val="heading 4"/>
    <w:basedOn w:val="Normal"/>
    <w:next w:val="Normal"/>
    <w:link w:val="Heading4Char"/>
    <w:uiPriority w:val="3"/>
    <w:qFormat/>
    <w:rsid w:val="00C66528"/>
    <w:pPr>
      <w:keepNext/>
      <w:keepLines/>
      <w:outlineLvl w:val="3"/>
    </w:pPr>
    <w:rPr>
      <w:rFonts w:eastAsiaTheme="majorEastAsia" w:cstheme="majorBidi"/>
      <w:i/>
      <w:iCs/>
      <w:color w:val="000000" w:themeColor="text1"/>
      <w:sz w:val="32"/>
    </w:rPr>
  </w:style>
  <w:style w:type="paragraph" w:styleId="Heading5">
    <w:name w:val="heading 5"/>
    <w:basedOn w:val="Normal"/>
    <w:next w:val="Normal"/>
    <w:link w:val="Heading5Char"/>
    <w:uiPriority w:val="4"/>
    <w:qFormat/>
    <w:rsid w:val="00C66528"/>
    <w:pPr>
      <w:keepNext/>
      <w:keepLines/>
      <w:spacing w:line="192" w:lineRule="auto"/>
      <w:outlineLvl w:val="4"/>
    </w:pPr>
    <w:rPr>
      <w:rFonts w:asciiTheme="majorHAnsi" w:eastAsiaTheme="majorEastAsia" w:hAnsiTheme="majorHAnsi" w:cstheme="majorBidi"/>
      <w:b/>
      <w:color w:val="123869" w:themeColor="accent1"/>
      <w:sz w:val="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812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8124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66528"/>
    <w:rPr>
      <w:rFonts w:ascii="Times New Roman" w:hAnsi="Times New Roman" w:cs="Times New Roman"/>
      <w:sz w:val="18"/>
      <w:szCs w:val="18"/>
    </w:rPr>
  </w:style>
  <w:style w:type="character" w:customStyle="1" w:styleId="Heading1Char">
    <w:name w:val="Heading 1 Char"/>
    <w:basedOn w:val="DefaultParagraphFont"/>
    <w:link w:val="Heading1"/>
    <w:rsid w:val="00C66528"/>
    <w:rPr>
      <w:rFonts w:asciiTheme="majorHAnsi" w:eastAsiaTheme="majorEastAsia" w:hAnsiTheme="majorHAnsi" w:cstheme="majorBidi"/>
      <w:b/>
      <w:color w:val="123869" w:themeColor="accent1"/>
      <w:sz w:val="80"/>
      <w:szCs w:val="32"/>
    </w:rPr>
  </w:style>
  <w:style w:type="character" w:customStyle="1" w:styleId="Heading2Char">
    <w:name w:val="Heading 2 Char"/>
    <w:basedOn w:val="DefaultParagraphFont"/>
    <w:link w:val="Heading2"/>
    <w:uiPriority w:val="1"/>
    <w:rsid w:val="00C66528"/>
    <w:rPr>
      <w:rFonts w:eastAsiaTheme="majorEastAsia" w:cstheme="majorBidi"/>
      <w:i/>
      <w:color w:val="00C1C7" w:themeColor="accent2"/>
      <w:sz w:val="42"/>
      <w:szCs w:val="26"/>
    </w:rPr>
  </w:style>
  <w:style w:type="paragraph" w:customStyle="1" w:styleId="GraphicAnchor">
    <w:name w:val="Graphic Anchor"/>
    <w:basedOn w:val="Normal"/>
    <w:uiPriority w:val="7"/>
    <w:qFormat/>
    <w:rsid w:val="00A81248"/>
    <w:rPr>
      <w:sz w:val="10"/>
    </w:rPr>
  </w:style>
  <w:style w:type="character" w:customStyle="1" w:styleId="Heading3Char">
    <w:name w:val="Heading 3 Char"/>
    <w:basedOn w:val="DefaultParagraphFont"/>
    <w:link w:val="Heading3"/>
    <w:uiPriority w:val="2"/>
    <w:rsid w:val="00C66528"/>
    <w:rPr>
      <w:rFonts w:asciiTheme="majorHAnsi" w:eastAsiaTheme="majorEastAsia" w:hAnsiTheme="majorHAnsi" w:cstheme="majorBidi"/>
      <w:b/>
      <w:color w:val="123869" w:themeColor="accent1"/>
      <w:sz w:val="36"/>
    </w:rPr>
  </w:style>
  <w:style w:type="character" w:customStyle="1" w:styleId="Heading4Char">
    <w:name w:val="Heading 4 Char"/>
    <w:basedOn w:val="DefaultParagraphFont"/>
    <w:link w:val="Heading4"/>
    <w:uiPriority w:val="3"/>
    <w:rsid w:val="00C66528"/>
    <w:rPr>
      <w:rFonts w:eastAsiaTheme="majorEastAsia" w:cstheme="majorBidi"/>
      <w:i/>
      <w:iCs/>
      <w:color w:val="000000" w:themeColor="text1"/>
      <w:sz w:val="32"/>
    </w:rPr>
  </w:style>
  <w:style w:type="paragraph" w:customStyle="1" w:styleId="Text">
    <w:name w:val="Text"/>
    <w:basedOn w:val="Normal"/>
    <w:uiPriority w:val="5"/>
    <w:qFormat/>
    <w:rsid w:val="00C66528"/>
    <w:rPr>
      <w:i/>
      <w:color w:val="000000" w:themeColor="text1"/>
      <w:sz w:val="28"/>
    </w:rPr>
  </w:style>
  <w:style w:type="paragraph" w:styleId="Header">
    <w:name w:val="header"/>
    <w:basedOn w:val="Normal"/>
    <w:link w:val="HeaderChar"/>
    <w:uiPriority w:val="99"/>
    <w:rsid w:val="00C66528"/>
    <w:pPr>
      <w:tabs>
        <w:tab w:val="center" w:pos="4680"/>
        <w:tab w:val="right" w:pos="9360"/>
      </w:tabs>
    </w:pPr>
  </w:style>
  <w:style w:type="character" w:customStyle="1" w:styleId="HeaderChar">
    <w:name w:val="Header Char"/>
    <w:basedOn w:val="DefaultParagraphFont"/>
    <w:link w:val="Header"/>
    <w:uiPriority w:val="99"/>
    <w:rsid w:val="00C66528"/>
  </w:style>
  <w:style w:type="paragraph" w:styleId="Footer">
    <w:name w:val="footer"/>
    <w:basedOn w:val="Normal"/>
    <w:link w:val="FooterChar"/>
    <w:uiPriority w:val="99"/>
    <w:rsid w:val="00FC49AE"/>
    <w:pPr>
      <w:tabs>
        <w:tab w:val="center" w:pos="4680"/>
        <w:tab w:val="right" w:pos="9360"/>
      </w:tabs>
    </w:pPr>
    <w:rPr>
      <w:rFonts w:asciiTheme="majorHAnsi" w:hAnsiTheme="majorHAnsi"/>
      <w:b/>
      <w:color w:val="A6A6A6" w:themeColor="background1" w:themeShade="A6"/>
      <w:sz w:val="20"/>
    </w:rPr>
  </w:style>
  <w:style w:type="character" w:customStyle="1" w:styleId="FooterChar">
    <w:name w:val="Footer Char"/>
    <w:basedOn w:val="DefaultParagraphFont"/>
    <w:link w:val="Footer"/>
    <w:uiPriority w:val="99"/>
    <w:rsid w:val="00FC49AE"/>
    <w:rPr>
      <w:rFonts w:asciiTheme="majorHAnsi" w:hAnsiTheme="majorHAnsi"/>
      <w:b/>
      <w:color w:val="A6A6A6" w:themeColor="background1" w:themeShade="A6"/>
      <w:sz w:val="20"/>
    </w:rPr>
  </w:style>
  <w:style w:type="character" w:styleId="PageNumber">
    <w:name w:val="page number"/>
    <w:basedOn w:val="DefaultParagraphFont"/>
    <w:uiPriority w:val="99"/>
    <w:semiHidden/>
    <w:rsid w:val="001205A1"/>
  </w:style>
  <w:style w:type="character" w:customStyle="1" w:styleId="Heading5Char">
    <w:name w:val="Heading 5 Char"/>
    <w:basedOn w:val="DefaultParagraphFont"/>
    <w:link w:val="Heading5"/>
    <w:uiPriority w:val="4"/>
    <w:rsid w:val="00C66528"/>
    <w:rPr>
      <w:rFonts w:asciiTheme="majorHAnsi" w:eastAsiaTheme="majorEastAsia" w:hAnsiTheme="majorHAnsi" w:cstheme="majorBidi"/>
      <w:b/>
      <w:color w:val="123869" w:themeColor="accent1"/>
      <w:sz w:val="76"/>
    </w:rPr>
  </w:style>
  <w:style w:type="character" w:styleId="PlaceholderText">
    <w:name w:val="Placeholder Text"/>
    <w:basedOn w:val="DefaultParagraphFont"/>
    <w:uiPriority w:val="99"/>
    <w:semiHidden/>
    <w:rsid w:val="00C66528"/>
    <w:rPr>
      <w:color w:val="808080"/>
    </w:rPr>
  </w:style>
  <w:style w:type="character" w:styleId="Emphasis">
    <w:name w:val="Emphasis"/>
    <w:basedOn w:val="DefaultParagraphFont"/>
    <w:uiPriority w:val="20"/>
    <w:qFormat/>
    <w:rsid w:val="00FC49AE"/>
    <w:rPr>
      <w:i w:val="0"/>
      <w:iCs/>
      <w:color w:val="00C1C7" w:themeColor="accent2"/>
    </w:rPr>
  </w:style>
  <w:style w:type="paragraph" w:styleId="Quote">
    <w:name w:val="Quote"/>
    <w:basedOn w:val="Normal"/>
    <w:next w:val="Normal"/>
    <w:link w:val="QuoteChar"/>
    <w:uiPriority w:val="29"/>
    <w:qFormat/>
    <w:rsid w:val="00FC49AE"/>
    <w:pPr>
      <w:spacing w:line="192" w:lineRule="auto"/>
      <w:jc w:val="center"/>
    </w:pPr>
    <w:rPr>
      <w:rFonts w:asciiTheme="majorHAnsi" w:hAnsiTheme="majorHAnsi"/>
      <w:iCs/>
      <w:color w:val="123869" w:themeColor="accent1"/>
      <w:sz w:val="76"/>
    </w:rPr>
  </w:style>
  <w:style w:type="character" w:customStyle="1" w:styleId="QuoteChar">
    <w:name w:val="Quote Char"/>
    <w:basedOn w:val="DefaultParagraphFont"/>
    <w:link w:val="Quote"/>
    <w:uiPriority w:val="29"/>
    <w:rsid w:val="00FC49AE"/>
    <w:rPr>
      <w:rFonts w:asciiTheme="majorHAnsi" w:hAnsiTheme="majorHAnsi"/>
      <w:iCs/>
      <w:color w:val="123869" w:themeColor="accent1"/>
      <w:sz w:val="76"/>
    </w:rPr>
  </w:style>
  <w:style w:type="paragraph" w:styleId="ListParagraph">
    <w:name w:val="List Paragraph"/>
    <w:basedOn w:val="Normal"/>
    <w:uiPriority w:val="34"/>
    <w:semiHidden/>
    <w:qFormat/>
    <w:rsid w:val="00147BBD"/>
    <w:pPr>
      <w:ind w:left="720"/>
      <w:contextualSpacing/>
    </w:pPr>
  </w:style>
  <w:style w:type="character" w:styleId="Hyperlink">
    <w:name w:val="Hyperlink"/>
    <w:basedOn w:val="DefaultParagraphFont"/>
    <w:uiPriority w:val="99"/>
    <w:semiHidden/>
    <w:rsid w:val="009614D1"/>
    <w:rPr>
      <w:color w:val="0000FF" w:themeColor="hyperlink"/>
      <w:u w:val="single"/>
    </w:rPr>
  </w:style>
  <w:style w:type="character" w:styleId="UnresolvedMention">
    <w:name w:val="Unresolved Mention"/>
    <w:basedOn w:val="DefaultParagraphFont"/>
    <w:uiPriority w:val="99"/>
    <w:semiHidden/>
    <w:unhideWhenUsed/>
    <w:rsid w:val="009614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chart" Target="charts/chart4.xm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mailto:Kayleigh.Osben@essex.gov.uk" TargetMode="External"/><Relationship Id="rId89" Type="http://schemas.openxmlformats.org/officeDocument/2006/relationships/hyperlink" Target="mailto:Kierran.Pearce@essex.gov.uk" TargetMode="External"/><Relationship Id="rId16" Type="http://schemas.openxmlformats.org/officeDocument/2006/relationships/image" Target="media/image6.png"/><Relationship Id="rId107" Type="http://schemas.openxmlformats.org/officeDocument/2006/relationships/hyperlink" Target="https://www.essexfa.com/cups-and-competitions/schools-cups" TargetMode="External"/><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hyperlink" Target="https://www.multischoolscouncil.org.uk/minutes/" TargetMode="External"/><Relationship Id="rId102" Type="http://schemas.openxmlformats.org/officeDocument/2006/relationships/hyperlink" Target="https://www.youtube.com/channel/UCUxCphQy5IPCmy50wEWQQNg" TargetMode="External"/><Relationship Id="rId5" Type="http://schemas.openxmlformats.org/officeDocument/2006/relationships/styles" Target="styles.xml"/><Relationship Id="rId90" Type="http://schemas.openxmlformats.org/officeDocument/2006/relationships/hyperlink" Target="https://www.facebook.com/multischools" TargetMode="External"/><Relationship Id="rId95" Type="http://schemas.openxmlformats.org/officeDocument/2006/relationships/hyperlink" Target="https://www.dyspraxiafoundation.org.uk/" TargetMode="Externa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80" Type="http://schemas.openxmlformats.org/officeDocument/2006/relationships/hyperlink" Target="https://www.multischoolscouncil.org.uk/exam-report/" TargetMode="External"/><Relationship Id="rId85" Type="http://schemas.openxmlformats.org/officeDocument/2006/relationships/hyperlink" Target="mailto:Kierran.Pearce@essex.gov.uk" TargetMode="External"/><Relationship Id="rId12" Type="http://schemas.openxmlformats.org/officeDocument/2006/relationships/image" Target="media/image3.jpe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6.png"/><Relationship Id="rId103" Type="http://schemas.openxmlformats.org/officeDocument/2006/relationships/hyperlink" Target="mailto:Kayleigh.Osben@essex.gov.uk" TargetMode="External"/><Relationship Id="rId108" Type="http://schemas.openxmlformats.org/officeDocument/2006/relationships/footer" Target="footer1.xm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hyperlink" Target="https://www.instagram.com/the_multischools_council/?hl=en" TargetMode="External"/><Relationship Id="rId96" Type="http://schemas.openxmlformats.org/officeDocument/2006/relationships/hyperlink" Target="https://www.autism.org.uk/"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chart" Target="charts/chart1.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image" Target="media/image44.png"/><Relationship Id="rId106" Type="http://schemas.openxmlformats.org/officeDocument/2006/relationships/hyperlink" Target="mailto:Amy.Gair@essex.gov.uk" TargetMode="External"/><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chart" Target="charts/chart2.xml"/><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hyperlink" Target="mailto:Kierran.pearce@essex.gov.uk" TargetMode="External"/><Relationship Id="rId81" Type="http://schemas.openxmlformats.org/officeDocument/2006/relationships/hyperlink" Target="mailto:Amy.Gair@essex.gov.uk" TargetMode="External"/><Relationship Id="rId86" Type="http://schemas.openxmlformats.org/officeDocument/2006/relationships/hyperlink" Target="https://www.youtube.com/@themulti-schoolscouncil7380/featured" TargetMode="External"/><Relationship Id="rId94" Type="http://schemas.openxmlformats.org/officeDocument/2006/relationships/hyperlink" Target="https://www.pactforautism.org.uk/" TargetMode="External"/><Relationship Id="rId99" Type="http://schemas.openxmlformats.org/officeDocument/2006/relationships/hyperlink" Target="mailto:Kierran.pearce@essex.gov.uk" TargetMode="External"/><Relationship Id="rId101" Type="http://schemas.openxmlformats.org/officeDocument/2006/relationships/hyperlink" Target="https://councilfordisabledchildren.org.uk/" TargetMode="Externa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footer" Target="footer2.xml"/><Relationship Id="rId34" Type="http://schemas.openxmlformats.org/officeDocument/2006/relationships/image" Target="media/image24.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hyperlink" Target="mailto:Kayleigh.osben@essex.gov.uk" TargetMode="External"/><Relationship Id="rId97" Type="http://schemas.openxmlformats.org/officeDocument/2006/relationships/hyperlink" Target="https://www.kids.org.uk/" TargetMode="External"/><Relationship Id="rId104" Type="http://schemas.openxmlformats.org/officeDocument/2006/relationships/hyperlink" Target="mailto:Kayleigh.Osben@essex.gov.uk" TargetMode="External"/><Relationship Id="rId7" Type="http://schemas.openxmlformats.org/officeDocument/2006/relationships/webSettings" Target="webSettings.xml"/><Relationship Id="rId71" Type="http://schemas.openxmlformats.org/officeDocument/2006/relationships/image" Target="media/image58.png"/><Relationship Id="rId92" Type="http://schemas.openxmlformats.org/officeDocument/2006/relationships/hyperlink" Target="https://www.multischoolscouncil.org.uk/our-videos/" TargetMode="Externa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chart" Target="charts/chart3.xml"/><Relationship Id="rId66" Type="http://schemas.openxmlformats.org/officeDocument/2006/relationships/image" Target="media/image53.png"/><Relationship Id="rId87" Type="http://schemas.openxmlformats.org/officeDocument/2006/relationships/hyperlink" Target="mailto:Amy.gair@essex.gov.uk" TargetMode="External"/><Relationship Id="rId110" Type="http://schemas.openxmlformats.org/officeDocument/2006/relationships/fontTable" Target="fontTable.xml"/><Relationship Id="rId61" Type="http://schemas.openxmlformats.org/officeDocument/2006/relationships/image" Target="media/image48.png"/><Relationship Id="rId82" Type="http://schemas.openxmlformats.org/officeDocument/2006/relationships/hyperlink" Target="mailto:Kayleigh.Osben@essex.gov.uk" TargetMode="Externa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3.png"/><Relationship Id="rId77" Type="http://schemas.openxmlformats.org/officeDocument/2006/relationships/hyperlink" Target="mailto:Amy.gair@essex.gov.uk" TargetMode="External"/><Relationship Id="rId100" Type="http://schemas.openxmlformats.org/officeDocument/2006/relationships/hyperlink" Target="https://www.youthsporttrust.org/" TargetMode="External"/><Relationship Id="rId105" Type="http://schemas.openxmlformats.org/officeDocument/2006/relationships/hyperlink" Target="https://www.multischoolscouncil.org.uk/attendance-report/" TargetMode="External"/><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mailto:Kierran.pearce@essex.gov.uk" TargetMode="External"/><Relationship Id="rId98" Type="http://schemas.openxmlformats.org/officeDocument/2006/relationships/hyperlink" Target="https://send.essex.gov.uk/search-support-groups-and-activities/kids-autism-hub"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4.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9.png"/><Relationship Id="rId83" Type="http://schemas.openxmlformats.org/officeDocument/2006/relationships/hyperlink" Target="https://www.youtube.com/watch?v=FPvYwCSWVsI" TargetMode="External"/><Relationship Id="rId88" Type="http://schemas.openxmlformats.org/officeDocument/2006/relationships/hyperlink" Target="mailto:Kierran.Pearce@essex.gov.uk" TargetMode="External"/><Relationship Id="rId11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ierran.pearce\AppData\Roaming\Microsoft\Templates\Jazzy%20student%20report.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Engagement</a:t>
            </a:r>
            <a:r>
              <a:rPr lang="en-GB" baseline="0"/>
              <a:t> areas - September 2023 - April 2024</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Young people</c:v>
                </c:pt>
              </c:strCache>
            </c:strRef>
          </c:tx>
          <c:spPr>
            <a:solidFill>
              <a:schemeClr val="accent1"/>
            </a:solidFill>
            <a:ln>
              <a:noFill/>
            </a:ln>
            <a:effectLst/>
          </c:spPr>
          <c:invertIfNegative val="0"/>
          <c:cat>
            <c:strRef>
              <c:f>Sheet1!$A$2:$A$5</c:f>
              <c:strCache>
                <c:ptCount val="4"/>
                <c:pt idx="0">
                  <c:v>North 462</c:v>
                </c:pt>
                <c:pt idx="1">
                  <c:v>South 206</c:v>
                </c:pt>
                <c:pt idx="2">
                  <c:v>West 372</c:v>
                </c:pt>
                <c:pt idx="3">
                  <c:v>MID 359</c:v>
                </c:pt>
              </c:strCache>
            </c:strRef>
          </c:cat>
          <c:val>
            <c:numRef>
              <c:f>Sheet1!$B$2:$B$5</c:f>
              <c:numCache>
                <c:formatCode>General</c:formatCode>
                <c:ptCount val="4"/>
                <c:pt idx="0">
                  <c:v>462</c:v>
                </c:pt>
                <c:pt idx="1">
                  <c:v>206</c:v>
                </c:pt>
                <c:pt idx="2">
                  <c:v>372</c:v>
                </c:pt>
                <c:pt idx="3">
                  <c:v>359</c:v>
                </c:pt>
              </c:numCache>
            </c:numRef>
          </c:val>
          <c:extLst>
            <c:ext xmlns:c16="http://schemas.microsoft.com/office/drawing/2014/chart" uri="{C3380CC4-5D6E-409C-BE32-E72D297353CC}">
              <c16:uniqueId val="{00000000-0858-4E7D-898E-8542FB654CEF}"/>
            </c:ext>
          </c:extLst>
        </c:ser>
        <c:dLbls>
          <c:showLegendKey val="0"/>
          <c:showVal val="0"/>
          <c:showCatName val="0"/>
          <c:showSerName val="0"/>
          <c:showPercent val="0"/>
          <c:showBubbleSize val="0"/>
        </c:dLbls>
        <c:gapWidth val="219"/>
        <c:overlap val="-27"/>
        <c:axId val="311470352"/>
        <c:axId val="311472512"/>
      </c:barChart>
      <c:catAx>
        <c:axId val="311470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472512"/>
        <c:crosses val="autoZero"/>
        <c:auto val="1"/>
        <c:lblAlgn val="ctr"/>
        <c:lblOffset val="100"/>
        <c:noMultiLvlLbl val="0"/>
      </c:catAx>
      <c:valAx>
        <c:axId val="311472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1470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GB"/>
              <a:t>What sessions</a:t>
            </a:r>
            <a:r>
              <a:rPr lang="en-GB" baseline="0"/>
              <a:t> were</a:t>
            </a:r>
            <a:r>
              <a:rPr lang="en-GB"/>
              <a:t> delivered?</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Series 1</c:v>
                </c:pt>
              </c:strCache>
            </c:strRef>
          </c:tx>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Autism based</c:v>
                </c:pt>
                <c:pt idx="1">
                  <c:v>SEND based</c:v>
                </c:pt>
                <c:pt idx="2">
                  <c:v>ADHD based</c:v>
                </c:pt>
                <c:pt idx="3">
                  <c:v>Mental health based</c:v>
                </c:pt>
                <c:pt idx="4">
                  <c:v>Speech, language, communication based</c:v>
                </c:pt>
                <c:pt idx="5">
                  <c:v>Anti-bullying based</c:v>
                </c:pt>
              </c:strCache>
            </c:strRef>
          </c:cat>
          <c:val>
            <c:numRef>
              <c:f>Sheet1!$B$2:$B$7</c:f>
              <c:numCache>
                <c:formatCode>General</c:formatCode>
                <c:ptCount val="6"/>
                <c:pt idx="0">
                  <c:v>51</c:v>
                </c:pt>
                <c:pt idx="1">
                  <c:v>29</c:v>
                </c:pt>
                <c:pt idx="2">
                  <c:v>38</c:v>
                </c:pt>
                <c:pt idx="3">
                  <c:v>50</c:v>
                </c:pt>
                <c:pt idx="4">
                  <c:v>24</c:v>
                </c:pt>
                <c:pt idx="5">
                  <c:v>19</c:v>
                </c:pt>
              </c:numCache>
            </c:numRef>
          </c:val>
          <c:extLst>
            <c:ext xmlns:c16="http://schemas.microsoft.com/office/drawing/2014/chart" uri="{C3380CC4-5D6E-409C-BE32-E72D297353CC}">
              <c16:uniqueId val="{00000000-80D2-40D0-AF13-6D46EB0A4C8C}"/>
            </c:ext>
          </c:extLst>
        </c:ser>
        <c:ser>
          <c:idx val="1"/>
          <c:order val="1"/>
          <c:tx>
            <c:strRef>
              <c:f>Sheet1!$C$1</c:f>
              <c:strCache>
                <c:ptCount val="1"/>
                <c:pt idx="0">
                  <c:v>Column1</c:v>
                </c:pt>
              </c:strCache>
            </c:strRef>
          </c:tx>
          <c:spPr>
            <a:gradFill rotWithShape="1">
              <a:gsLst>
                <a:gs pos="0">
                  <a:schemeClr val="accent2">
                    <a:tint val="100000"/>
                    <a:shade val="100000"/>
                    <a:satMod val="129999"/>
                  </a:schemeClr>
                </a:gs>
                <a:gs pos="100000">
                  <a:schemeClr val="accent2">
                    <a:tint val="50000"/>
                    <a:shade val="100000"/>
                    <a:satMod val="350000"/>
                  </a:schemeClr>
                </a:gs>
              </a:gsLst>
              <a:lin ang="162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Autism based</c:v>
                </c:pt>
                <c:pt idx="1">
                  <c:v>SEND based</c:v>
                </c:pt>
                <c:pt idx="2">
                  <c:v>ADHD based</c:v>
                </c:pt>
                <c:pt idx="3">
                  <c:v>Mental health based</c:v>
                </c:pt>
                <c:pt idx="4">
                  <c:v>Speech, language, communication based</c:v>
                </c:pt>
                <c:pt idx="5">
                  <c:v>Anti-bullying based</c:v>
                </c:pt>
              </c:strCache>
            </c:strRef>
          </c:cat>
          <c:val>
            <c:numRef>
              <c:f>Sheet1!$C$2:$C$7</c:f>
              <c:numCache>
                <c:formatCode>General</c:formatCode>
                <c:ptCount val="6"/>
              </c:numCache>
            </c:numRef>
          </c:val>
          <c:extLst>
            <c:ext xmlns:c16="http://schemas.microsoft.com/office/drawing/2014/chart" uri="{C3380CC4-5D6E-409C-BE32-E72D297353CC}">
              <c16:uniqueId val="{00000001-80D2-40D0-AF13-6D46EB0A4C8C}"/>
            </c:ext>
          </c:extLst>
        </c:ser>
        <c:ser>
          <c:idx val="2"/>
          <c:order val="2"/>
          <c:tx>
            <c:strRef>
              <c:f>Sheet1!$D$1</c:f>
              <c:strCache>
                <c:ptCount val="1"/>
                <c:pt idx="0">
                  <c:v>Column2</c:v>
                </c:pt>
              </c:strCache>
            </c:strRef>
          </c:tx>
          <c:spPr>
            <a:gradFill rotWithShape="1">
              <a:gsLst>
                <a:gs pos="0">
                  <a:schemeClr val="accent3">
                    <a:tint val="100000"/>
                    <a:shade val="100000"/>
                    <a:satMod val="129999"/>
                  </a:schemeClr>
                </a:gs>
                <a:gs pos="100000">
                  <a:schemeClr val="accent3">
                    <a:tint val="50000"/>
                    <a:shade val="100000"/>
                    <a:satMod val="350000"/>
                  </a:schemeClr>
                </a:gs>
              </a:gsLst>
              <a:lin ang="162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Sheet1!$A$2:$A$7</c:f>
              <c:strCache>
                <c:ptCount val="6"/>
                <c:pt idx="0">
                  <c:v>Autism based</c:v>
                </c:pt>
                <c:pt idx="1">
                  <c:v>SEND based</c:v>
                </c:pt>
                <c:pt idx="2">
                  <c:v>ADHD based</c:v>
                </c:pt>
                <c:pt idx="3">
                  <c:v>Mental health based</c:v>
                </c:pt>
                <c:pt idx="4">
                  <c:v>Speech, language, communication based</c:v>
                </c:pt>
                <c:pt idx="5">
                  <c:v>Anti-bullying based</c:v>
                </c:pt>
              </c:strCache>
            </c:strRef>
          </c:cat>
          <c:val>
            <c:numRef>
              <c:f>Sheet1!$D$2:$D$7</c:f>
              <c:numCache>
                <c:formatCode>General</c:formatCode>
                <c:ptCount val="6"/>
              </c:numCache>
            </c:numRef>
          </c:val>
          <c:extLst>
            <c:ext xmlns:c16="http://schemas.microsoft.com/office/drawing/2014/chart" uri="{C3380CC4-5D6E-409C-BE32-E72D297353CC}">
              <c16:uniqueId val="{00000002-80D2-40D0-AF13-6D46EB0A4C8C}"/>
            </c:ext>
          </c:extLst>
        </c:ser>
        <c:dLbls>
          <c:dLblPos val="inEnd"/>
          <c:showLegendKey val="0"/>
          <c:showVal val="1"/>
          <c:showCatName val="0"/>
          <c:showSerName val="0"/>
          <c:showPercent val="0"/>
          <c:showBubbleSize val="0"/>
        </c:dLbls>
        <c:gapWidth val="115"/>
        <c:overlap val="-20"/>
        <c:axId val="312417728"/>
        <c:axId val="307088176"/>
      </c:barChart>
      <c:catAx>
        <c:axId val="312417728"/>
        <c:scaling>
          <c:orientation val="minMax"/>
        </c:scaling>
        <c:delete val="0"/>
        <c:axPos val="l"/>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07088176"/>
        <c:crosses val="autoZero"/>
        <c:auto val="1"/>
        <c:lblAlgn val="ctr"/>
        <c:lblOffset val="100"/>
        <c:noMultiLvlLbl val="0"/>
      </c:catAx>
      <c:valAx>
        <c:axId val="307088176"/>
        <c:scaling>
          <c:orientation val="minMax"/>
        </c:scaling>
        <c:delete val="0"/>
        <c:axPos val="b"/>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n-US"/>
          </a:p>
        </c:txPr>
        <c:crossAx val="3124177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Where were the schools we delivered in?</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04B8-4449-828C-3E26155B3033}"/>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04B8-4449-828C-3E26155B3033}"/>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04B8-4449-828C-3E26155B3033}"/>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04B8-4449-828C-3E26155B303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Sheet1!$A$2:$A$5</c:f>
              <c:strCache>
                <c:ptCount val="4"/>
                <c:pt idx="0">
                  <c:v>North</c:v>
                </c:pt>
                <c:pt idx="1">
                  <c:v>Mid</c:v>
                </c:pt>
                <c:pt idx="2">
                  <c:v>South</c:v>
                </c:pt>
                <c:pt idx="3">
                  <c:v>West</c:v>
                </c:pt>
              </c:strCache>
            </c:strRef>
          </c:cat>
          <c:val>
            <c:numRef>
              <c:f>Sheet1!$B$2:$B$5</c:f>
              <c:numCache>
                <c:formatCode>General</c:formatCode>
                <c:ptCount val="4"/>
                <c:pt idx="0">
                  <c:v>35</c:v>
                </c:pt>
                <c:pt idx="1">
                  <c:v>15</c:v>
                </c:pt>
                <c:pt idx="2">
                  <c:v>19</c:v>
                </c:pt>
                <c:pt idx="3">
                  <c:v>21</c:v>
                </c:pt>
              </c:numCache>
            </c:numRef>
          </c:val>
          <c:extLst>
            <c:ext xmlns:c16="http://schemas.microsoft.com/office/drawing/2014/chart" uri="{C3380CC4-5D6E-409C-BE32-E72D297353CC}">
              <c16:uniqueId val="{00000000-8B6E-4EAB-8CDF-326C46785DC8}"/>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GB"/>
              <a:t>Where in Essex?</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North</c:v>
                </c:pt>
                <c:pt idx="1">
                  <c:v>South</c:v>
                </c:pt>
                <c:pt idx="2">
                  <c:v>Mid</c:v>
                </c:pt>
                <c:pt idx="3">
                  <c:v>West </c:v>
                </c:pt>
                <c:pt idx="4">
                  <c:v>Out of county</c:v>
                </c:pt>
              </c:strCache>
            </c:strRef>
          </c:cat>
          <c:val>
            <c:numRef>
              <c:f>Sheet1!$B$2:$B$6</c:f>
              <c:numCache>
                <c:formatCode>General</c:formatCode>
                <c:ptCount val="5"/>
                <c:pt idx="0">
                  <c:v>80</c:v>
                </c:pt>
                <c:pt idx="1">
                  <c:v>19</c:v>
                </c:pt>
                <c:pt idx="2">
                  <c:v>28</c:v>
                </c:pt>
                <c:pt idx="3">
                  <c:v>21</c:v>
                </c:pt>
                <c:pt idx="4">
                  <c:v>8</c:v>
                </c:pt>
              </c:numCache>
            </c:numRef>
          </c:val>
          <c:extLst>
            <c:ext xmlns:c16="http://schemas.microsoft.com/office/drawing/2014/chart" uri="{C3380CC4-5D6E-409C-BE32-E72D297353CC}">
              <c16:uniqueId val="{00000000-BABF-476B-8383-D7225C727192}"/>
            </c:ext>
          </c:extLst>
        </c:ser>
        <c:ser>
          <c:idx val="1"/>
          <c:order val="1"/>
          <c:tx>
            <c:strRef>
              <c:f>Sheet1!$C$1</c:f>
              <c:strCache>
                <c:ptCount val="1"/>
                <c:pt idx="0">
                  <c:v>Column2</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North</c:v>
                </c:pt>
                <c:pt idx="1">
                  <c:v>South</c:v>
                </c:pt>
                <c:pt idx="2">
                  <c:v>Mid</c:v>
                </c:pt>
                <c:pt idx="3">
                  <c:v>West </c:v>
                </c:pt>
                <c:pt idx="4">
                  <c:v>Out of county</c:v>
                </c:pt>
              </c:strCache>
            </c:strRef>
          </c:cat>
          <c:val>
            <c:numRef>
              <c:f>Sheet1!$C$2:$C$6</c:f>
              <c:numCache>
                <c:formatCode>General</c:formatCode>
                <c:ptCount val="5"/>
              </c:numCache>
            </c:numRef>
          </c:val>
          <c:extLst>
            <c:ext xmlns:c16="http://schemas.microsoft.com/office/drawing/2014/chart" uri="{C3380CC4-5D6E-409C-BE32-E72D297353CC}">
              <c16:uniqueId val="{00000001-BABF-476B-8383-D7225C727192}"/>
            </c:ext>
          </c:extLst>
        </c:ser>
        <c:ser>
          <c:idx val="2"/>
          <c:order val="2"/>
          <c:tx>
            <c:strRef>
              <c:f>Sheet1!$D$1</c:f>
              <c:strCache>
                <c:ptCount val="1"/>
                <c:pt idx="0">
                  <c:v>Column1</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North</c:v>
                </c:pt>
                <c:pt idx="1">
                  <c:v>South</c:v>
                </c:pt>
                <c:pt idx="2">
                  <c:v>Mid</c:v>
                </c:pt>
                <c:pt idx="3">
                  <c:v>West </c:v>
                </c:pt>
                <c:pt idx="4">
                  <c:v>Out of county</c:v>
                </c:pt>
              </c:strCache>
            </c:strRef>
          </c:cat>
          <c:val>
            <c:numRef>
              <c:f>Sheet1!$D$2:$D$6</c:f>
              <c:numCache>
                <c:formatCode>General</c:formatCode>
                <c:ptCount val="5"/>
              </c:numCache>
            </c:numRef>
          </c:val>
          <c:extLst>
            <c:ext xmlns:c16="http://schemas.microsoft.com/office/drawing/2014/chart" uri="{C3380CC4-5D6E-409C-BE32-E72D297353CC}">
              <c16:uniqueId val="{00000002-BABF-476B-8383-D7225C727192}"/>
            </c:ext>
          </c:extLst>
        </c:ser>
        <c:dLbls>
          <c:dLblPos val="inEnd"/>
          <c:showLegendKey val="0"/>
          <c:showVal val="1"/>
          <c:showCatName val="0"/>
          <c:showSerName val="0"/>
          <c:showPercent val="0"/>
          <c:showBubbleSize val="0"/>
        </c:dLbls>
        <c:gapWidth val="65"/>
        <c:axId val="522085327"/>
        <c:axId val="533412143"/>
      </c:barChart>
      <c:catAx>
        <c:axId val="522085327"/>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533412143"/>
        <c:crosses val="autoZero"/>
        <c:auto val="1"/>
        <c:lblAlgn val="ctr"/>
        <c:lblOffset val="100"/>
        <c:noMultiLvlLbl val="0"/>
      </c:catAx>
      <c:valAx>
        <c:axId val="53341214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5220853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2">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CSR">
  <a:themeElements>
    <a:clrScheme name="CSR 1">
      <a:dk1>
        <a:srgbClr val="000000"/>
      </a:dk1>
      <a:lt1>
        <a:srgbClr val="FFFFFF"/>
      </a:lt1>
      <a:dk2>
        <a:srgbClr val="5E5E5E"/>
      </a:dk2>
      <a:lt2>
        <a:srgbClr val="D6D5D5"/>
      </a:lt2>
      <a:accent1>
        <a:srgbClr val="123869"/>
      </a:accent1>
      <a:accent2>
        <a:srgbClr val="00C1C7"/>
      </a:accent2>
      <a:accent3>
        <a:srgbClr val="EDF0F4"/>
      </a:accent3>
      <a:accent4>
        <a:srgbClr val="ECFBFB"/>
      </a:accent4>
      <a:accent5>
        <a:srgbClr val="DBE8ED"/>
      </a:accent5>
      <a:accent6>
        <a:srgbClr val="F2F2F2"/>
      </a:accent6>
      <a:hlink>
        <a:srgbClr val="0000FF"/>
      </a:hlink>
      <a:folHlink>
        <a:srgbClr val="FF00FF"/>
      </a:folHlink>
    </a:clrScheme>
    <a:fontScheme name="ArialBlack Georgia">
      <a:majorFont>
        <a:latin typeface="Arial Black"/>
        <a:ea typeface=""/>
        <a:cs typeface=""/>
      </a:majorFont>
      <a:minorFont>
        <a:latin typeface="Georgi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CSR" id="{37F35FE8-81C2-834E-B0F5-A2BA747F975B}" vid="{780CE211-85CD-264E-8CB1-DEA4BD2090A5}"/>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2" ma:contentTypeDescription="Create a new document." ma:contentTypeScope="" ma:versionID="fa6e671f1cd7e4d96ff9652be322dd5e">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4e2496f70b101db0b8013f30a071bbf7"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element ref="ns2: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Status" ma:index="19" nillable="true" ma:displayName="Status" ma:default="Not started" ma:format="Dropdown" ma:internalName="Status">
      <xsd:simpleType>
        <xsd:restriction base="dms:Choice">
          <xsd:enumeration value="Not started"/>
          <xsd:enumeration value="In Progress"/>
          <xsd:enumeration value="Completed"/>
        </xsd:restriction>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tatus xmlns="71af3243-3dd4-4a8d-8c0d-dd76da1f02a5">Not started</Status>
    <MediaServiceKeyPoints xmlns="71af3243-3dd4-4a8d-8c0d-dd76da1f02a5" xsi:nil="true"/>
  </documentManagement>
</p:properties>
</file>

<file path=customXml/itemProps1.xml><?xml version="1.0" encoding="utf-8"?>
<ds:datastoreItem xmlns:ds="http://schemas.openxmlformats.org/officeDocument/2006/customXml" ds:itemID="{EF425F07-5221-4468-81DD-0F0C28E7FD98}">
  <ds:schemaRefs>
    <ds:schemaRef ds:uri="http://schemas.microsoft.com/sharepoint/v3/contenttype/forms"/>
  </ds:schemaRefs>
</ds:datastoreItem>
</file>

<file path=customXml/itemProps2.xml><?xml version="1.0" encoding="utf-8"?>
<ds:datastoreItem xmlns:ds="http://schemas.openxmlformats.org/officeDocument/2006/customXml" ds:itemID="{507D20CB-E94B-44E8-97C3-44BC9C1AF3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7798B56-5215-4AD8-847F-8A1F1C10FD6F}">
  <ds:schemaRefs>
    <ds:schemaRef ds:uri="http://schemas.microsoft.com/office/2006/metadata/properties"/>
    <ds:schemaRef ds:uri="http://schemas.microsoft.com/office/infopath/2007/PartnerControls"/>
    <ds:schemaRef ds:uri="71af3243-3dd4-4a8d-8c0d-dd76da1f02a5"/>
  </ds:schemaRefs>
</ds:datastoreItem>
</file>

<file path=docProps/app.xml><?xml version="1.0" encoding="utf-8"?>
<Properties xmlns="http://schemas.openxmlformats.org/officeDocument/2006/extended-properties" xmlns:vt="http://schemas.openxmlformats.org/officeDocument/2006/docPropsVTypes">
  <Template>Jazzy student report</Template>
  <TotalTime>0</TotalTime>
  <Pages>27</Pages>
  <Words>7412</Words>
  <Characters>42255</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2024-06-03T13:53:00Z</dcterms:created>
  <dcterms:modified xsi:type="dcterms:W3CDTF">2024-07-22T09:14:00Z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y fmtid="{D5CDD505-2E9C-101B-9397-08002B2CF9AE}" pid="3" name="MSIP_Label_39d8be9e-c8d9-4b9c-bd40-2c27cc7ea2e6_Enabled">
    <vt:lpwstr>true</vt:lpwstr>
  </property>
  <property fmtid="{D5CDD505-2E9C-101B-9397-08002B2CF9AE}" pid="4" name="MSIP_Label_39d8be9e-c8d9-4b9c-bd40-2c27cc7ea2e6_SetDate">
    <vt:lpwstr>2024-06-03T15:07:01Z</vt:lpwstr>
  </property>
  <property fmtid="{D5CDD505-2E9C-101B-9397-08002B2CF9AE}" pid="5" name="MSIP_Label_39d8be9e-c8d9-4b9c-bd40-2c27cc7ea2e6_Method">
    <vt:lpwstr>Standard</vt:lpwstr>
  </property>
  <property fmtid="{D5CDD505-2E9C-101B-9397-08002B2CF9AE}" pid="6" name="MSIP_Label_39d8be9e-c8d9-4b9c-bd40-2c27cc7ea2e6_Name">
    <vt:lpwstr>39d8be9e-c8d9-4b9c-bd40-2c27cc7ea2e6</vt:lpwstr>
  </property>
  <property fmtid="{D5CDD505-2E9C-101B-9397-08002B2CF9AE}" pid="7" name="MSIP_Label_39d8be9e-c8d9-4b9c-bd40-2c27cc7ea2e6_SiteId">
    <vt:lpwstr>a8b4324f-155c-4215-a0f1-7ed8cc9a992f</vt:lpwstr>
  </property>
  <property fmtid="{D5CDD505-2E9C-101B-9397-08002B2CF9AE}" pid="8" name="MSIP_Label_39d8be9e-c8d9-4b9c-bd40-2c27cc7ea2e6_ActionId">
    <vt:lpwstr>6097e440-31a2-4782-bd47-d6fdf6ad00a3</vt:lpwstr>
  </property>
  <property fmtid="{D5CDD505-2E9C-101B-9397-08002B2CF9AE}" pid="9" name="MSIP_Label_39d8be9e-c8d9-4b9c-bd40-2c27cc7ea2e6_ContentBits">
    <vt:lpwstr>0</vt:lpwstr>
  </property>
</Properties>
</file>